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D96A45" w14:textId="2BACF728" w:rsidR="0014639C" w:rsidRDefault="00E744AD" w:rsidP="00830A57">
      <w:pPr>
        <w:spacing w:line="336" w:lineRule="atLeast"/>
        <w:jc w:val="center"/>
        <w:textAlignment w:val="baseline"/>
        <w:outlineLvl w:val="0"/>
        <w:rPr>
          <w:rFonts w:ascii="Calibri Light" w:hAnsi="Calibri Light" w:cs="Calibri Light"/>
          <w:b/>
          <w:bCs/>
          <w:i/>
          <w:iCs/>
          <w:color w:val="131313"/>
          <w:kern w:val="36"/>
          <w:sz w:val="32"/>
          <w:szCs w:val="32"/>
          <w:u w:val="single"/>
        </w:rPr>
      </w:pPr>
      <w:proofErr w:type="spellStart"/>
      <w:r>
        <w:rPr>
          <w:rFonts w:ascii="Calibri Light" w:hAnsi="Calibri Light" w:cs="Calibri Light"/>
          <w:b/>
          <w:bCs/>
          <w:color w:val="131313"/>
          <w:kern w:val="36"/>
          <w:sz w:val="28"/>
          <w:szCs w:val="28"/>
          <w:u w:val="single"/>
        </w:rPr>
        <w:t>Uitn</w:t>
      </w:r>
      <w:r w:rsidR="005F0283">
        <w:rPr>
          <w:rFonts w:ascii="Calibri Light" w:hAnsi="Calibri Light" w:cs="Calibri Light"/>
          <w:b/>
          <w:bCs/>
          <w:color w:val="131313"/>
          <w:kern w:val="36"/>
          <w:sz w:val="28"/>
          <w:szCs w:val="28"/>
          <w:u w:val="single"/>
        </w:rPr>
        <w:t>Notulen</w:t>
      </w:r>
      <w:proofErr w:type="spellEnd"/>
      <w:r w:rsidR="0014639C" w:rsidRPr="003B6151">
        <w:rPr>
          <w:rFonts w:ascii="Calibri Light" w:hAnsi="Calibri Light" w:cs="Calibri Light"/>
          <w:b/>
          <w:bCs/>
          <w:color w:val="131313"/>
          <w:kern w:val="36"/>
          <w:sz w:val="28"/>
          <w:szCs w:val="28"/>
          <w:u w:val="single"/>
        </w:rPr>
        <w:t xml:space="preserve"> </w:t>
      </w:r>
      <w:r w:rsidR="00EA236E">
        <w:rPr>
          <w:rFonts w:ascii="Calibri Light" w:hAnsi="Calibri Light" w:cs="Calibri Light"/>
          <w:b/>
          <w:bCs/>
          <w:color w:val="131313"/>
          <w:kern w:val="36"/>
          <w:sz w:val="28"/>
          <w:szCs w:val="28"/>
          <w:u w:val="single"/>
        </w:rPr>
        <w:t xml:space="preserve">Algemene </w:t>
      </w:r>
      <w:r w:rsidR="0014639C" w:rsidRPr="003B6151">
        <w:rPr>
          <w:rFonts w:ascii="Calibri Light" w:hAnsi="Calibri Light" w:cs="Calibri Light"/>
          <w:b/>
          <w:bCs/>
          <w:color w:val="131313"/>
          <w:kern w:val="36"/>
          <w:sz w:val="28"/>
          <w:szCs w:val="28"/>
          <w:u w:val="single"/>
        </w:rPr>
        <w:t>Ledenvergadering 202</w:t>
      </w:r>
      <w:r w:rsidR="00BD4154">
        <w:rPr>
          <w:rFonts w:ascii="Calibri Light" w:hAnsi="Calibri Light" w:cs="Calibri Light"/>
          <w:b/>
          <w:bCs/>
          <w:color w:val="131313"/>
          <w:kern w:val="36"/>
          <w:sz w:val="28"/>
          <w:szCs w:val="28"/>
          <w:u w:val="single"/>
        </w:rPr>
        <w:t>4</w:t>
      </w:r>
      <w:r w:rsidR="0055179F">
        <w:rPr>
          <w:rFonts w:ascii="Calibri Light" w:hAnsi="Calibri Light" w:cs="Calibri Light"/>
          <w:b/>
          <w:bCs/>
          <w:color w:val="131313"/>
          <w:kern w:val="36"/>
          <w:sz w:val="28"/>
          <w:szCs w:val="28"/>
          <w:u w:val="single"/>
        </w:rPr>
        <w:t xml:space="preserve"> </w:t>
      </w:r>
      <w:r w:rsidR="00830A57">
        <w:rPr>
          <w:rFonts w:ascii="Calibri Light" w:hAnsi="Calibri Light" w:cs="Calibri Light"/>
          <w:b/>
          <w:bCs/>
          <w:color w:val="131313"/>
          <w:kern w:val="36"/>
          <w:sz w:val="28"/>
          <w:szCs w:val="28"/>
          <w:u w:val="single"/>
        </w:rPr>
        <w:t>–</w:t>
      </w:r>
      <w:r w:rsidR="0055179F">
        <w:rPr>
          <w:rFonts w:ascii="Calibri Light" w:hAnsi="Calibri Light" w:cs="Calibri Light"/>
          <w:b/>
          <w:bCs/>
          <w:color w:val="131313"/>
          <w:kern w:val="36"/>
          <w:sz w:val="28"/>
          <w:szCs w:val="28"/>
          <w:u w:val="single"/>
        </w:rPr>
        <w:t xml:space="preserve"> </w:t>
      </w:r>
      <w:r w:rsidR="0055179F" w:rsidRPr="00F321E0">
        <w:rPr>
          <w:rFonts w:ascii="Calibri Light" w:hAnsi="Calibri Light" w:cs="Calibri Light"/>
          <w:b/>
          <w:bCs/>
          <w:i/>
          <w:iCs/>
          <w:color w:val="131313"/>
          <w:kern w:val="36"/>
          <w:sz w:val="32"/>
          <w:szCs w:val="32"/>
          <w:u w:val="single"/>
        </w:rPr>
        <w:t>CONCEPT</w:t>
      </w:r>
    </w:p>
    <w:p w14:paraId="6FB49BE0" w14:textId="77777777" w:rsidR="00830A57" w:rsidRPr="003B6151" w:rsidRDefault="00830A57" w:rsidP="0014639C">
      <w:pPr>
        <w:spacing w:line="336" w:lineRule="atLeast"/>
        <w:jc w:val="center"/>
        <w:textAlignment w:val="baseline"/>
        <w:outlineLvl w:val="0"/>
        <w:rPr>
          <w:rFonts w:ascii="Calibri Light" w:hAnsi="Calibri Light" w:cs="Calibri Light"/>
          <w:b/>
          <w:bCs/>
          <w:color w:val="131313"/>
          <w:kern w:val="36"/>
          <w:sz w:val="28"/>
          <w:szCs w:val="28"/>
          <w:u w:val="single"/>
        </w:rPr>
      </w:pPr>
    </w:p>
    <w:p w14:paraId="18CED573" w14:textId="3338E08C" w:rsidR="0014639C" w:rsidRPr="003B6151" w:rsidRDefault="00EA236E" w:rsidP="0014639C">
      <w:pPr>
        <w:textAlignment w:val="baseline"/>
        <w:rPr>
          <w:rFonts w:ascii="Calibri Light" w:hAnsi="Calibri Light" w:cs="Calibri Light"/>
          <w:color w:val="333333"/>
        </w:rPr>
      </w:pPr>
      <w:r>
        <w:rPr>
          <w:rFonts w:ascii="Calibri Light" w:hAnsi="Calibri Light" w:cs="Calibri Light"/>
          <w:color w:val="333333"/>
        </w:rPr>
        <w:t xml:space="preserve">Gehouden op </w:t>
      </w:r>
      <w:r w:rsidR="00BD4154">
        <w:rPr>
          <w:rFonts w:ascii="Calibri Light" w:hAnsi="Calibri Light" w:cs="Calibri Light"/>
          <w:b/>
          <w:bCs/>
          <w:color w:val="333333"/>
          <w:u w:val="single"/>
          <w:bdr w:val="none" w:sz="0" w:space="0" w:color="auto" w:frame="1"/>
        </w:rPr>
        <w:t>25</w:t>
      </w:r>
      <w:r w:rsidR="0014639C" w:rsidRPr="003B6151">
        <w:rPr>
          <w:rFonts w:ascii="Calibri Light" w:hAnsi="Calibri Light" w:cs="Calibri Light"/>
          <w:b/>
          <w:bCs/>
          <w:color w:val="333333"/>
          <w:u w:val="single"/>
          <w:bdr w:val="none" w:sz="0" w:space="0" w:color="auto" w:frame="1"/>
        </w:rPr>
        <w:t xml:space="preserve"> </w:t>
      </w:r>
      <w:r w:rsidR="00BD4154">
        <w:rPr>
          <w:rFonts w:ascii="Calibri Light" w:hAnsi="Calibri Light" w:cs="Calibri Light"/>
          <w:b/>
          <w:bCs/>
          <w:color w:val="333333"/>
          <w:u w:val="single"/>
          <w:bdr w:val="none" w:sz="0" w:space="0" w:color="auto" w:frame="1"/>
        </w:rPr>
        <w:t>april</w:t>
      </w:r>
      <w:r w:rsidR="0014639C" w:rsidRPr="003B6151">
        <w:rPr>
          <w:rFonts w:ascii="Calibri Light" w:hAnsi="Calibri Light" w:cs="Calibri Light"/>
          <w:b/>
          <w:bCs/>
          <w:color w:val="333333"/>
          <w:u w:val="single"/>
          <w:bdr w:val="none" w:sz="0" w:space="0" w:color="auto" w:frame="1"/>
        </w:rPr>
        <w:t xml:space="preserve"> 202</w:t>
      </w:r>
      <w:r w:rsidR="00BD4154">
        <w:rPr>
          <w:rFonts w:ascii="Calibri Light" w:hAnsi="Calibri Light" w:cs="Calibri Light"/>
          <w:b/>
          <w:bCs/>
          <w:color w:val="333333"/>
          <w:u w:val="single"/>
          <w:bdr w:val="none" w:sz="0" w:space="0" w:color="auto" w:frame="1"/>
        </w:rPr>
        <w:t>4</w:t>
      </w:r>
      <w:r w:rsidR="0014639C" w:rsidRPr="003B6151">
        <w:rPr>
          <w:rFonts w:ascii="Calibri Light" w:hAnsi="Calibri Light" w:cs="Calibri Light"/>
          <w:color w:val="333333"/>
        </w:rPr>
        <w:t xml:space="preserve"> </w:t>
      </w:r>
      <w:r w:rsidR="00BD4154">
        <w:rPr>
          <w:rFonts w:ascii="Calibri Light" w:hAnsi="Calibri Light" w:cs="Calibri Light"/>
          <w:color w:val="333333"/>
        </w:rPr>
        <w:t>19</w:t>
      </w:r>
      <w:r>
        <w:rPr>
          <w:rFonts w:ascii="Calibri Light" w:hAnsi="Calibri Light" w:cs="Calibri Light"/>
          <w:color w:val="333333"/>
        </w:rPr>
        <w:t>:</w:t>
      </w:r>
      <w:r w:rsidR="00BD4154">
        <w:rPr>
          <w:rFonts w:ascii="Calibri Light" w:hAnsi="Calibri Light" w:cs="Calibri Light"/>
          <w:color w:val="333333"/>
        </w:rPr>
        <w:t>45</w:t>
      </w:r>
      <w:r>
        <w:rPr>
          <w:rFonts w:ascii="Calibri Light" w:hAnsi="Calibri Light" w:cs="Calibri Light"/>
          <w:color w:val="333333"/>
        </w:rPr>
        <w:t xml:space="preserve">u </w:t>
      </w:r>
      <w:r w:rsidR="0014639C" w:rsidRPr="003B6151">
        <w:rPr>
          <w:rFonts w:ascii="Calibri Light" w:hAnsi="Calibri Light" w:cs="Calibri Light"/>
          <w:color w:val="333333"/>
        </w:rPr>
        <w:t>in </w:t>
      </w:r>
      <w:r w:rsidR="0014639C" w:rsidRPr="003B6151">
        <w:rPr>
          <w:rFonts w:ascii="Calibri Light" w:hAnsi="Calibri Light" w:cs="Calibri Light"/>
          <w:color w:val="333333"/>
          <w:u w:val="single"/>
          <w:bdr w:val="none" w:sz="0" w:space="0" w:color="auto" w:frame="1"/>
        </w:rPr>
        <w:t>Streekmuseum Veldzicht</w:t>
      </w:r>
      <w:r w:rsidR="0014639C" w:rsidRPr="003B6151">
        <w:rPr>
          <w:rFonts w:ascii="Calibri Light" w:hAnsi="Calibri Light" w:cs="Calibri Light"/>
          <w:color w:val="333333"/>
        </w:rPr>
        <w:t xml:space="preserve">, Herenweg 114 te Noordwijk. </w:t>
      </w:r>
    </w:p>
    <w:p w14:paraId="0218FCA1" w14:textId="35E502E1" w:rsidR="0014639C" w:rsidRDefault="0014639C" w:rsidP="0014639C">
      <w:pPr>
        <w:numPr>
          <w:ilvl w:val="0"/>
          <w:numId w:val="2"/>
        </w:numPr>
        <w:spacing w:line="390" w:lineRule="atLeast"/>
        <w:textAlignment w:val="baseline"/>
        <w:rPr>
          <w:rFonts w:ascii="Calibri Light" w:hAnsi="Calibri Light" w:cs="Calibri Light"/>
          <w:color w:val="333333"/>
        </w:rPr>
      </w:pPr>
      <w:r w:rsidRPr="4BE872E3">
        <w:rPr>
          <w:rFonts w:ascii="Calibri Light" w:hAnsi="Calibri Light" w:cs="Calibri Light"/>
          <w:color w:val="333333"/>
        </w:rPr>
        <w:t>Opening</w:t>
      </w:r>
      <w:r w:rsidR="00A97AC1" w:rsidRPr="4BE872E3">
        <w:rPr>
          <w:rFonts w:ascii="Calibri Light" w:hAnsi="Calibri Light" w:cs="Calibri Light"/>
          <w:color w:val="333333"/>
        </w:rPr>
        <w:t xml:space="preserve"> – </w:t>
      </w:r>
      <w:r w:rsidR="003B24AF">
        <w:rPr>
          <w:rFonts w:ascii="Calibri Light" w:hAnsi="Calibri Light" w:cs="Calibri Light"/>
          <w:color w:val="333333"/>
        </w:rPr>
        <w:t>V</w:t>
      </w:r>
      <w:r w:rsidR="00A97AC1" w:rsidRPr="4BE872E3">
        <w:rPr>
          <w:rFonts w:ascii="Calibri Light" w:hAnsi="Calibri Light" w:cs="Calibri Light"/>
          <w:color w:val="333333"/>
        </w:rPr>
        <w:t xml:space="preserve">oorzitter Henk </w:t>
      </w:r>
      <w:r w:rsidR="00D85E91">
        <w:rPr>
          <w:rFonts w:ascii="Calibri Light" w:hAnsi="Calibri Light" w:cs="Calibri Light"/>
          <w:color w:val="333333"/>
        </w:rPr>
        <w:t xml:space="preserve">Kok </w:t>
      </w:r>
      <w:r w:rsidR="00A97AC1" w:rsidRPr="4BE872E3">
        <w:rPr>
          <w:rFonts w:ascii="Calibri Light" w:hAnsi="Calibri Light" w:cs="Calibri Light"/>
          <w:color w:val="333333"/>
        </w:rPr>
        <w:t>opent de vergadering</w:t>
      </w:r>
      <w:r w:rsidR="00B82118" w:rsidRPr="4BE872E3">
        <w:rPr>
          <w:rFonts w:ascii="Calibri Light" w:hAnsi="Calibri Light" w:cs="Calibri Light"/>
          <w:color w:val="333333"/>
        </w:rPr>
        <w:t xml:space="preserve"> en heet iedereen van harte welkom. Er zijn zo’n </w:t>
      </w:r>
      <w:r w:rsidR="00FB1FCF">
        <w:rPr>
          <w:rFonts w:ascii="Calibri Light" w:hAnsi="Calibri Light" w:cs="Calibri Light"/>
          <w:color w:val="333333"/>
        </w:rPr>
        <w:t>2</w:t>
      </w:r>
      <w:r w:rsidR="00024A4C">
        <w:rPr>
          <w:rFonts w:ascii="Calibri Light" w:hAnsi="Calibri Light" w:cs="Calibri Light"/>
          <w:color w:val="333333"/>
        </w:rPr>
        <w:t>6</w:t>
      </w:r>
      <w:r w:rsidR="00B82118" w:rsidRPr="4BE872E3">
        <w:rPr>
          <w:rFonts w:ascii="Calibri Light" w:hAnsi="Calibri Light" w:cs="Calibri Light"/>
          <w:color w:val="333333"/>
        </w:rPr>
        <w:t xml:space="preserve"> aanwezigen en </w:t>
      </w:r>
      <w:r w:rsidR="00FB1FCF">
        <w:rPr>
          <w:rFonts w:ascii="Calibri Light" w:hAnsi="Calibri Light" w:cs="Calibri Light"/>
          <w:color w:val="333333"/>
        </w:rPr>
        <w:t>5</w:t>
      </w:r>
      <w:r w:rsidR="00B82118" w:rsidRPr="4BE872E3">
        <w:rPr>
          <w:rFonts w:ascii="Calibri Light" w:hAnsi="Calibri Light" w:cs="Calibri Light"/>
          <w:color w:val="333333"/>
        </w:rPr>
        <w:t xml:space="preserve"> afmeldingen. </w:t>
      </w:r>
      <w:r w:rsidR="00A54C5F">
        <w:rPr>
          <w:rFonts w:ascii="Calibri Light" w:hAnsi="Calibri Light" w:cs="Calibri Light"/>
          <w:color w:val="333333"/>
        </w:rPr>
        <w:t>Helaas een lage opkomst</w:t>
      </w:r>
      <w:r w:rsidR="003B24AF">
        <w:rPr>
          <w:rFonts w:ascii="Calibri Light" w:hAnsi="Calibri Light" w:cs="Calibri Light"/>
          <w:color w:val="333333"/>
        </w:rPr>
        <w:t>, mede waarschijnlijk door</w:t>
      </w:r>
      <w:r w:rsidR="00A54C5F">
        <w:rPr>
          <w:rFonts w:ascii="Calibri Light" w:hAnsi="Calibri Light" w:cs="Calibri Light"/>
          <w:color w:val="333333"/>
        </w:rPr>
        <w:t xml:space="preserve"> het enorm slechte weer. </w:t>
      </w:r>
      <w:r w:rsidR="003B24AF">
        <w:rPr>
          <w:rFonts w:ascii="Calibri Light" w:hAnsi="Calibri Light" w:cs="Calibri Light"/>
          <w:color w:val="333333"/>
        </w:rPr>
        <w:t>Allereerst d</w:t>
      </w:r>
      <w:r w:rsidR="00A54C5F">
        <w:rPr>
          <w:rFonts w:ascii="Calibri Light" w:hAnsi="Calibri Light" w:cs="Calibri Light"/>
          <w:color w:val="333333"/>
        </w:rPr>
        <w:t>ank een ieder voor zijn lidmaatschap. Zonder onze leden kunnen wij niet voortbestaan.</w:t>
      </w:r>
    </w:p>
    <w:p w14:paraId="1DB27CE6" w14:textId="71D50A1E" w:rsidR="00BD4154" w:rsidRPr="003B6151" w:rsidRDefault="00BD4154" w:rsidP="00BD4154">
      <w:pPr>
        <w:numPr>
          <w:ilvl w:val="0"/>
          <w:numId w:val="2"/>
        </w:numPr>
        <w:textAlignment w:val="baseline"/>
        <w:rPr>
          <w:rFonts w:ascii="Calibri Light" w:hAnsi="Calibri Light" w:cs="Calibri Light"/>
          <w:color w:val="333333"/>
        </w:rPr>
      </w:pPr>
      <w:r w:rsidRPr="003B6151">
        <w:rPr>
          <w:rFonts w:ascii="Calibri Light" w:hAnsi="Calibri Light" w:cs="Calibri Light"/>
          <w:color w:val="333333"/>
        </w:rPr>
        <w:t>Vaststelling agenda</w:t>
      </w:r>
      <w:r w:rsidR="00A54C5F">
        <w:rPr>
          <w:rFonts w:ascii="Calibri Light" w:hAnsi="Calibri Light" w:cs="Calibri Light"/>
          <w:color w:val="333333"/>
        </w:rPr>
        <w:t xml:space="preserve"> – ongewijzigd</w:t>
      </w:r>
    </w:p>
    <w:p w14:paraId="636E32D5" w14:textId="50E95621" w:rsidR="00BD4154" w:rsidRPr="003B6151" w:rsidRDefault="00BD4154" w:rsidP="00BD4154">
      <w:pPr>
        <w:numPr>
          <w:ilvl w:val="0"/>
          <w:numId w:val="2"/>
        </w:numPr>
        <w:textAlignment w:val="baseline"/>
        <w:rPr>
          <w:rFonts w:ascii="Calibri Light" w:hAnsi="Calibri Light" w:cs="Calibri Light"/>
          <w:color w:val="333333"/>
        </w:rPr>
      </w:pPr>
      <w:r w:rsidRPr="003B6151">
        <w:rPr>
          <w:rFonts w:ascii="Calibri Light" w:hAnsi="Calibri Light" w:cs="Calibri Light"/>
          <w:color w:val="333333"/>
        </w:rPr>
        <w:t>Ingekomen stukken en mededelingen bestuur</w:t>
      </w:r>
      <w:r w:rsidR="00A54C5F">
        <w:rPr>
          <w:rFonts w:ascii="Calibri Light" w:hAnsi="Calibri Light" w:cs="Calibri Light"/>
          <w:color w:val="333333"/>
        </w:rPr>
        <w:t xml:space="preserve"> </w:t>
      </w:r>
      <w:r w:rsidR="000D05E6">
        <w:rPr>
          <w:rFonts w:ascii="Calibri Light" w:hAnsi="Calibri Light" w:cs="Calibri Light"/>
          <w:color w:val="333333"/>
        </w:rPr>
        <w:t>–</w:t>
      </w:r>
      <w:r w:rsidR="00A54C5F">
        <w:rPr>
          <w:rFonts w:ascii="Calibri Light" w:hAnsi="Calibri Light" w:cs="Calibri Light"/>
          <w:color w:val="333333"/>
        </w:rPr>
        <w:t xml:space="preserve"> </w:t>
      </w:r>
      <w:r w:rsidR="000D05E6">
        <w:rPr>
          <w:rFonts w:ascii="Calibri Light" w:hAnsi="Calibri Light" w:cs="Calibri Light"/>
          <w:color w:val="333333"/>
        </w:rPr>
        <w:t xml:space="preserve">Er zijn voornamelijk subsidie stukken welke </w:t>
      </w:r>
      <w:r w:rsidR="003B24AF">
        <w:rPr>
          <w:rFonts w:ascii="Calibri Light" w:hAnsi="Calibri Light" w:cs="Calibri Light"/>
          <w:color w:val="333333"/>
        </w:rPr>
        <w:t xml:space="preserve">we </w:t>
      </w:r>
      <w:r w:rsidR="000D05E6">
        <w:rPr>
          <w:rFonts w:ascii="Calibri Light" w:hAnsi="Calibri Light" w:cs="Calibri Light"/>
          <w:color w:val="333333"/>
        </w:rPr>
        <w:t xml:space="preserve">niet </w:t>
      </w:r>
      <w:r w:rsidR="003B24AF">
        <w:rPr>
          <w:rFonts w:ascii="Calibri Light" w:hAnsi="Calibri Light" w:cs="Calibri Light"/>
          <w:color w:val="333333"/>
        </w:rPr>
        <w:t>nader</w:t>
      </w:r>
      <w:r w:rsidR="00857E7A">
        <w:rPr>
          <w:rFonts w:ascii="Calibri Light" w:hAnsi="Calibri Light" w:cs="Calibri Light"/>
          <w:color w:val="333333"/>
        </w:rPr>
        <w:t xml:space="preserve"> </w:t>
      </w:r>
      <w:r w:rsidR="003B24AF">
        <w:rPr>
          <w:rFonts w:ascii="Calibri Light" w:hAnsi="Calibri Light" w:cs="Calibri Light"/>
          <w:color w:val="333333"/>
        </w:rPr>
        <w:t xml:space="preserve">zullen </w:t>
      </w:r>
      <w:r w:rsidR="00857E7A">
        <w:rPr>
          <w:rFonts w:ascii="Calibri Light" w:hAnsi="Calibri Light" w:cs="Calibri Light"/>
          <w:color w:val="333333"/>
        </w:rPr>
        <w:t>bespreken.</w:t>
      </w:r>
      <w:r w:rsidR="000D05E6">
        <w:rPr>
          <w:rFonts w:ascii="Calibri Light" w:hAnsi="Calibri Light" w:cs="Calibri Light"/>
          <w:color w:val="333333"/>
        </w:rPr>
        <w:t xml:space="preserve"> Wel </w:t>
      </w:r>
      <w:r w:rsidR="003B24AF">
        <w:rPr>
          <w:rFonts w:ascii="Calibri Light" w:hAnsi="Calibri Light" w:cs="Calibri Light"/>
          <w:color w:val="333333"/>
        </w:rPr>
        <w:t xml:space="preserve">over </w:t>
      </w:r>
      <w:r w:rsidR="000D05E6">
        <w:rPr>
          <w:rFonts w:ascii="Calibri Light" w:hAnsi="Calibri Light" w:cs="Calibri Light"/>
          <w:color w:val="333333"/>
        </w:rPr>
        <w:t xml:space="preserve">de overeenkomst </w:t>
      </w:r>
      <w:r w:rsidR="00857E7A">
        <w:rPr>
          <w:rFonts w:ascii="Calibri Light" w:hAnsi="Calibri Light" w:cs="Calibri Light"/>
          <w:color w:val="333333"/>
        </w:rPr>
        <w:t xml:space="preserve">met Stichting Landgoed Veldzicht later meer. </w:t>
      </w:r>
    </w:p>
    <w:p w14:paraId="15A106D3" w14:textId="671039D8" w:rsidR="00BD4154" w:rsidRPr="003B6151" w:rsidRDefault="00BD4154" w:rsidP="00BD4154">
      <w:pPr>
        <w:pStyle w:val="Lijstalinea"/>
        <w:numPr>
          <w:ilvl w:val="0"/>
          <w:numId w:val="2"/>
        </w:numPr>
        <w:spacing w:after="0" w:line="240" w:lineRule="auto"/>
        <w:textAlignment w:val="baseline"/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</w:pPr>
      <w:r w:rsidRPr="003B6151"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 xml:space="preserve">Notulen Algemene Ledenvergadering van </w:t>
      </w:r>
      <w:r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>8 juni 2023</w:t>
      </w:r>
      <w:r w:rsidR="00857E7A"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 xml:space="preserve"> </w:t>
      </w:r>
      <w:r w:rsidR="008A2381"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>–</w:t>
      </w:r>
      <w:r w:rsidR="00857E7A"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 xml:space="preserve"> </w:t>
      </w:r>
      <w:r w:rsidR="008A2381"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>De notulen worden doorgelopen</w:t>
      </w:r>
      <w:r w:rsidR="00474A33"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>. Er zijn geen verdere opmerkingen</w:t>
      </w:r>
      <w:r w:rsidR="003B24AF"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 xml:space="preserve"> en zijn daarmee g</w:t>
      </w:r>
      <w:r w:rsidR="00474A33"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>oedgekeurd en vastgesteld.</w:t>
      </w:r>
    </w:p>
    <w:p w14:paraId="5D8F8047" w14:textId="4D3E52C7" w:rsidR="00BD4154" w:rsidRDefault="00BD4154" w:rsidP="00BD4154">
      <w:pPr>
        <w:pStyle w:val="Lijstalinea"/>
        <w:numPr>
          <w:ilvl w:val="0"/>
          <w:numId w:val="2"/>
        </w:numPr>
        <w:spacing w:after="0" w:line="240" w:lineRule="auto"/>
        <w:textAlignment w:val="baseline"/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</w:pPr>
      <w:r w:rsidRPr="003B6151"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>Jaarverslag 202</w:t>
      </w:r>
      <w:r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>3</w:t>
      </w:r>
      <w:r w:rsidR="00474A33"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 xml:space="preserve"> – In de Blauwdotter van maart p4-7 geschreven door Harm Dragt. Pagina 7 geeft 15 vacatures weer waarvan er slechts 2-3 deels zijn ingevuld. Er is ook een advertentie gezet en een mailing onder alle leden, maar helaas is de oogst mager. Dit is een echt zorgpunt. Vrijwilligers vinden </w:t>
      </w:r>
      <w:r w:rsidR="00687C40"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 xml:space="preserve">is zeer belangrijk, maar </w:t>
      </w:r>
      <w:r w:rsidR="00A47A99"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 xml:space="preserve">blijft </w:t>
      </w:r>
      <w:r w:rsidR="00687C40"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>moeilijk.</w:t>
      </w:r>
    </w:p>
    <w:p w14:paraId="4540DF94" w14:textId="08329154" w:rsidR="00687C40" w:rsidRDefault="00687C40" w:rsidP="00687C40">
      <w:pPr>
        <w:pStyle w:val="Lijstalinea"/>
        <w:spacing w:after="0" w:line="240" w:lineRule="auto"/>
        <w:textAlignment w:val="baseline"/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</w:pPr>
      <w:r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 xml:space="preserve">Hans Savenije geeft een verslag voor MN </w:t>
      </w:r>
    </w:p>
    <w:p w14:paraId="27B1632E" w14:textId="784453A4" w:rsidR="00687C40" w:rsidRDefault="00687C40" w:rsidP="00687C40">
      <w:pPr>
        <w:pStyle w:val="Lijstalinea"/>
        <w:spacing w:after="0" w:line="240" w:lineRule="auto"/>
        <w:textAlignment w:val="baseline"/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</w:pPr>
      <w:r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 xml:space="preserve">-In 2023 heeft MN een recordaantal van meer dan 5000 bezoekers bereikt. De laatste keer </w:t>
      </w:r>
      <w:r w:rsidR="00A47A99"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 xml:space="preserve">zo’n hoog </w:t>
      </w:r>
      <w:proofErr w:type="spellStart"/>
      <w:r w:rsidR="00A47A99"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>aantaal</w:t>
      </w:r>
      <w:proofErr w:type="spellEnd"/>
      <w:r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 xml:space="preserve"> was 2009 (2011 </w:t>
      </w:r>
      <w:r w:rsidR="00A47A99"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 xml:space="preserve">was </w:t>
      </w:r>
      <w:r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 xml:space="preserve">een uitzonderlijk jaar van 12-000 door Van </w:t>
      </w:r>
      <w:proofErr w:type="spellStart"/>
      <w:r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>Pallandt</w:t>
      </w:r>
      <w:proofErr w:type="spellEnd"/>
      <w:r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 xml:space="preserve">). Dit is mooi! </w:t>
      </w:r>
      <w:r w:rsidR="00A47A99"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>K</w:t>
      </w:r>
      <w:r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 xml:space="preserve">omt mede door de mooie tentoonstellingen: Vanden Hoonaard met alle inspanningen </w:t>
      </w:r>
      <w:r w:rsidR="00443635"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 xml:space="preserve">door Tim Verplancke. Niet schilderijen alleen, maar andere kunst en dit sprak aan. Daarna </w:t>
      </w:r>
      <w:proofErr w:type="spellStart"/>
      <w:r w:rsidR="00443635"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>Berkemeijer</w:t>
      </w:r>
      <w:proofErr w:type="spellEnd"/>
      <w:r w:rsidR="00443635"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>/</w:t>
      </w:r>
      <w:proofErr w:type="spellStart"/>
      <w:r w:rsidR="00443635"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>Wijsmuller</w:t>
      </w:r>
      <w:proofErr w:type="spellEnd"/>
      <w:r w:rsidR="00443635"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 xml:space="preserve"> met voorbereidende werkzaamheden toen nog door J</w:t>
      </w:r>
      <w:r w:rsidR="00A47A99"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>.</w:t>
      </w:r>
      <w:r w:rsidR="00443635"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 xml:space="preserve"> Dekker. Toch is het gelukt. Een applaus voor Aleid met een </w:t>
      </w:r>
      <w:r w:rsidR="00551819"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>jubileum van 25 jaar in de tentoonstellingscommissie. Dit is haar laatste jaar. Een hart</w:t>
      </w:r>
      <w:r w:rsidR="00A47A99"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>e</w:t>
      </w:r>
      <w:r w:rsidR="00551819"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 xml:space="preserve">lijk dank en flink applaus voor haar. Gelukkig zijn er inmiddels een aantal nieuwe tentoonstellingscommissieleden die dit zeer goed doen. </w:t>
      </w:r>
      <w:r w:rsidR="007F3D0E"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 xml:space="preserve">Het tweede aandachtspunt is de mooie reuzenbol die onthuld werd en </w:t>
      </w:r>
      <w:r w:rsidR="00845828"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 xml:space="preserve">goed </w:t>
      </w:r>
      <w:r w:rsidR="007F3D0E"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>in het zicht loopt</w:t>
      </w:r>
      <w:r w:rsidR="00845828"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 xml:space="preserve"> aan de Parallelboulevard</w:t>
      </w:r>
      <w:r w:rsidR="007F3D0E"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 xml:space="preserve">. </w:t>
      </w:r>
    </w:p>
    <w:p w14:paraId="5F890B07" w14:textId="77777777" w:rsidR="00845828" w:rsidRDefault="007F3D0E" w:rsidP="00687C40">
      <w:pPr>
        <w:pStyle w:val="Lijstalinea"/>
        <w:spacing w:after="0" w:line="240" w:lineRule="auto"/>
        <w:textAlignment w:val="baseline"/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</w:pPr>
      <w:r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 xml:space="preserve">Jan de Vreugd vertelt over </w:t>
      </w:r>
      <w:r w:rsidR="00024A4C"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 xml:space="preserve">het jaar van </w:t>
      </w:r>
      <w:r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 xml:space="preserve">Veldzicht </w:t>
      </w:r>
    </w:p>
    <w:p w14:paraId="62AA5B10" w14:textId="3F995415" w:rsidR="007F3D0E" w:rsidRDefault="00845828" w:rsidP="00687C40">
      <w:pPr>
        <w:pStyle w:val="Lijstalinea"/>
        <w:spacing w:after="0" w:line="240" w:lineRule="auto"/>
        <w:textAlignment w:val="baseline"/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</w:pPr>
      <w:r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>Er is h</w:t>
      </w:r>
      <w:r w:rsidR="007F3D0E"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>ard gewerkt</w:t>
      </w:r>
      <w:r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>;</w:t>
      </w:r>
      <w:r w:rsidR="007F3D0E"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 xml:space="preserve"> magie schuilt in de energie van de vrijwilligers</w:t>
      </w:r>
      <w:r w:rsidR="000A5188"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>. Bezoekersaantallen worden niet geregistreerd, maar er zijn</w:t>
      </w:r>
      <w:r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 xml:space="preserve"> wel</w:t>
      </w:r>
      <w:r w:rsidR="000A5188"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 xml:space="preserve"> veel succesvolle activiteiten geweest. Hoogtepunt was de cheque van </w:t>
      </w:r>
      <w:r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>€</w:t>
      </w:r>
      <w:r w:rsidR="000A5188"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 xml:space="preserve">30.000 van het </w:t>
      </w:r>
      <w:proofErr w:type="spellStart"/>
      <w:r w:rsidR="000A5188"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>Luchterduinenenfonds</w:t>
      </w:r>
      <w:proofErr w:type="spellEnd"/>
      <w:r w:rsidR="000A5188"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 xml:space="preserve">. </w:t>
      </w:r>
      <w:r w:rsidR="009543CF"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>E</w:t>
      </w:r>
      <w:r w:rsidR="000A5188"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 xml:space="preserve">r zijn goede plannen voor om dit te besteden aan de verduurzaming. Ook komt er een </w:t>
      </w:r>
      <w:proofErr w:type="spellStart"/>
      <w:r w:rsidR="000A5188"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>beregingssysteem</w:t>
      </w:r>
      <w:proofErr w:type="spellEnd"/>
      <w:r w:rsidR="000A5188"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>. De gebruikersovereenkomst met St Landgoed Veldzicht</w:t>
      </w:r>
      <w:r w:rsidR="001D1CE4"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 xml:space="preserve"> was een lang proces maar we zijn enorm blij dat dit nu getekend is zodat we weer vele jaren vooruit kunnen. </w:t>
      </w:r>
      <w:r w:rsidR="009B441A"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 xml:space="preserve">Van de </w:t>
      </w:r>
      <w:r w:rsidR="009B441A"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lastRenderedPageBreak/>
        <w:t xml:space="preserve">vrijwilligers willen we 1 naam uitlichten: Lida </w:t>
      </w:r>
      <w:proofErr w:type="spellStart"/>
      <w:r w:rsidR="009B441A"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>vd</w:t>
      </w:r>
      <w:proofErr w:type="spellEnd"/>
      <w:r w:rsidR="009B441A"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 xml:space="preserve"> Voort. Het bestuur heeft besloten </w:t>
      </w:r>
      <w:r w:rsidR="009B441A" w:rsidRPr="009543CF">
        <w:rPr>
          <w:rFonts w:ascii="Calibri Light" w:eastAsia="Times New Roman" w:hAnsi="Calibri Light" w:cs="Calibri Light"/>
          <w:color w:val="333333"/>
          <w:sz w:val="24"/>
          <w:szCs w:val="24"/>
          <w:u w:val="single"/>
          <w:lang w:eastAsia="nl-NL"/>
        </w:rPr>
        <w:t>om Lida tot erelid</w:t>
      </w:r>
      <w:r w:rsidR="000F0C59" w:rsidRPr="009543CF">
        <w:rPr>
          <w:rFonts w:ascii="Calibri Light" w:eastAsia="Times New Roman" w:hAnsi="Calibri Light" w:cs="Calibri Light"/>
          <w:color w:val="333333"/>
          <w:sz w:val="24"/>
          <w:szCs w:val="24"/>
          <w:u w:val="single"/>
          <w:lang w:eastAsia="nl-NL"/>
        </w:rPr>
        <w:t xml:space="preserve"> te benoemen</w:t>
      </w:r>
      <w:r w:rsidR="000F0C59"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>. We zijn enorm blij met al jaar activiteiten</w:t>
      </w:r>
      <w:r w:rsidR="009543CF"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>!</w:t>
      </w:r>
    </w:p>
    <w:p w14:paraId="0DBD7552" w14:textId="089DE8EC" w:rsidR="000F0C59" w:rsidRPr="003B6151" w:rsidRDefault="000F0C59" w:rsidP="00687C40">
      <w:pPr>
        <w:pStyle w:val="Lijstalinea"/>
        <w:spacing w:after="0" w:line="240" w:lineRule="auto"/>
        <w:textAlignment w:val="baseline"/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</w:pPr>
      <w:r>
        <w:rPr>
          <w:rFonts w:ascii="Calibri Light" w:eastAsia="Times New Roman" w:hAnsi="Calibri Light" w:cs="Calibri Light"/>
          <w:color w:val="333333"/>
          <w:sz w:val="24"/>
          <w:szCs w:val="24"/>
          <w:lang w:eastAsia="nl-NL"/>
        </w:rPr>
        <w:t>In de Blauwdotter staat het niet met zoveel woorden, maar de IT heeft ook veel vooruitgang geboekt afgelopen jaar. Met inspanningen van diverse vrijwilligers waardoor belangrijk werk is verricht.</w:t>
      </w:r>
    </w:p>
    <w:p w14:paraId="65390366" w14:textId="77777777" w:rsidR="00BD4154" w:rsidRPr="003B6151" w:rsidRDefault="00BD4154" w:rsidP="00BD4154">
      <w:pPr>
        <w:ind w:left="360"/>
        <w:textAlignment w:val="baseline"/>
        <w:rPr>
          <w:rFonts w:ascii="Calibri Light" w:hAnsi="Calibri Light" w:cs="Calibri Light"/>
          <w:color w:val="333333"/>
        </w:rPr>
      </w:pPr>
      <w:r w:rsidRPr="003B6151">
        <w:rPr>
          <w:rFonts w:ascii="Calibri Light" w:hAnsi="Calibri Light" w:cs="Calibri Light"/>
          <w:color w:val="333333"/>
        </w:rPr>
        <w:t>6.   Financiële verantwoording 202</w:t>
      </w:r>
      <w:r>
        <w:rPr>
          <w:rFonts w:ascii="Calibri Light" w:hAnsi="Calibri Light" w:cs="Calibri Light"/>
          <w:color w:val="333333"/>
        </w:rPr>
        <w:t>3</w:t>
      </w:r>
    </w:p>
    <w:p w14:paraId="57445790" w14:textId="5D054D73" w:rsidR="00BD4154" w:rsidRPr="003B6151" w:rsidRDefault="00BD4154" w:rsidP="00616005">
      <w:pPr>
        <w:ind w:left="708"/>
        <w:textAlignment w:val="baseline"/>
        <w:rPr>
          <w:rFonts w:ascii="Calibri Light" w:hAnsi="Calibri Light" w:cs="Calibri Light"/>
          <w:color w:val="333333"/>
        </w:rPr>
      </w:pPr>
      <w:r w:rsidRPr="003B6151">
        <w:rPr>
          <w:rFonts w:ascii="Calibri Light" w:hAnsi="Calibri Light" w:cs="Calibri Light"/>
          <w:color w:val="333333"/>
        </w:rPr>
        <w:t>a)   Jaarverslag penningmeester</w:t>
      </w:r>
      <w:r w:rsidR="000F0C59">
        <w:rPr>
          <w:rFonts w:ascii="Calibri Light" w:hAnsi="Calibri Light" w:cs="Calibri Light"/>
          <w:color w:val="333333"/>
        </w:rPr>
        <w:t xml:space="preserve"> </w:t>
      </w:r>
      <w:r w:rsidR="00207BBA">
        <w:rPr>
          <w:rFonts w:ascii="Calibri Light" w:hAnsi="Calibri Light" w:cs="Calibri Light"/>
          <w:color w:val="333333"/>
        </w:rPr>
        <w:t>–</w:t>
      </w:r>
      <w:r w:rsidR="00776105">
        <w:rPr>
          <w:rFonts w:ascii="Calibri Light" w:hAnsi="Calibri Light" w:cs="Calibri Light"/>
          <w:color w:val="333333"/>
        </w:rPr>
        <w:t xml:space="preserve"> Penningmeester</w:t>
      </w:r>
      <w:r w:rsidR="000F0C59">
        <w:rPr>
          <w:rFonts w:ascii="Calibri Light" w:hAnsi="Calibri Light" w:cs="Calibri Light"/>
          <w:color w:val="333333"/>
        </w:rPr>
        <w:t xml:space="preserve"> </w:t>
      </w:r>
      <w:r w:rsidR="00207BBA">
        <w:rPr>
          <w:rFonts w:ascii="Calibri Light" w:hAnsi="Calibri Light" w:cs="Calibri Light"/>
          <w:color w:val="333333"/>
        </w:rPr>
        <w:t xml:space="preserve">Joost de Vries neemt ons mee in de </w:t>
      </w:r>
      <w:proofErr w:type="spellStart"/>
      <w:r w:rsidR="00207BBA">
        <w:rPr>
          <w:rFonts w:ascii="Calibri Light" w:hAnsi="Calibri Light" w:cs="Calibri Light"/>
          <w:color w:val="333333"/>
        </w:rPr>
        <w:t>highlights</w:t>
      </w:r>
      <w:proofErr w:type="spellEnd"/>
      <w:r w:rsidR="00207BBA">
        <w:rPr>
          <w:rFonts w:ascii="Calibri Light" w:hAnsi="Calibri Light" w:cs="Calibri Light"/>
          <w:color w:val="333333"/>
        </w:rPr>
        <w:t xml:space="preserve"> van de cijfers</w:t>
      </w:r>
      <w:r w:rsidR="001F228D">
        <w:rPr>
          <w:rFonts w:ascii="Calibri Light" w:hAnsi="Calibri Light" w:cs="Calibri Light"/>
          <w:color w:val="333333"/>
        </w:rPr>
        <w:t xml:space="preserve"> in de presentatie</w:t>
      </w:r>
      <w:r w:rsidR="00911C3A">
        <w:rPr>
          <w:rFonts w:ascii="Calibri Light" w:hAnsi="Calibri Light" w:cs="Calibri Light"/>
          <w:color w:val="333333"/>
        </w:rPr>
        <w:t>.</w:t>
      </w:r>
      <w:r w:rsidR="001F228D">
        <w:rPr>
          <w:rFonts w:ascii="Calibri Light" w:hAnsi="Calibri Light" w:cs="Calibri Light"/>
          <w:color w:val="333333"/>
        </w:rPr>
        <w:t xml:space="preserve"> </w:t>
      </w:r>
      <w:r w:rsidR="00E35295">
        <w:rPr>
          <w:rFonts w:ascii="Calibri Light" w:hAnsi="Calibri Light" w:cs="Calibri Light"/>
          <w:color w:val="333333"/>
        </w:rPr>
        <w:t xml:space="preserve">Belangrijke subsidies zijn Het Luchterduinenfonds van Eneco van </w:t>
      </w:r>
      <w:r w:rsidR="009543CF">
        <w:rPr>
          <w:rFonts w:ascii="Calibri Light" w:hAnsi="Calibri Light" w:cs="Calibri Light"/>
          <w:color w:val="333333"/>
        </w:rPr>
        <w:t>€</w:t>
      </w:r>
      <w:r w:rsidR="00E35295">
        <w:rPr>
          <w:rFonts w:ascii="Calibri Light" w:hAnsi="Calibri Light" w:cs="Calibri Light"/>
          <w:color w:val="333333"/>
        </w:rPr>
        <w:t xml:space="preserve">30.000 waarvan de eerste uitgaven voor verduurzaming zijn gedaan. </w:t>
      </w:r>
      <w:r w:rsidR="009543CF">
        <w:rPr>
          <w:rFonts w:ascii="Calibri Light" w:hAnsi="Calibri Light" w:cs="Calibri Light"/>
          <w:color w:val="333333"/>
        </w:rPr>
        <w:t xml:space="preserve">Voor de </w:t>
      </w:r>
      <w:r w:rsidR="0024472B">
        <w:rPr>
          <w:rFonts w:ascii="Calibri Light" w:hAnsi="Calibri Light" w:cs="Calibri Light"/>
          <w:color w:val="333333"/>
        </w:rPr>
        <w:t xml:space="preserve">Reuzenbollen voor Museum Noordwijk en Veldzicht is door Hans Savenije </w:t>
      </w:r>
      <w:r w:rsidR="009543CF">
        <w:rPr>
          <w:rFonts w:ascii="Calibri Light" w:hAnsi="Calibri Light" w:cs="Calibri Light"/>
          <w:color w:val="333333"/>
        </w:rPr>
        <w:t>€</w:t>
      </w:r>
      <w:r w:rsidR="0024472B">
        <w:rPr>
          <w:rFonts w:ascii="Calibri Light" w:hAnsi="Calibri Light" w:cs="Calibri Light"/>
          <w:color w:val="333333"/>
        </w:rPr>
        <w:t>6000 subsidie</w:t>
      </w:r>
      <w:r w:rsidR="00D92FF2">
        <w:rPr>
          <w:rFonts w:ascii="Calibri Light" w:hAnsi="Calibri Light" w:cs="Calibri Light"/>
          <w:color w:val="333333"/>
        </w:rPr>
        <w:t xml:space="preserve"> verkregen.</w:t>
      </w:r>
      <w:r w:rsidR="003B166A">
        <w:rPr>
          <w:rFonts w:ascii="Calibri Light" w:hAnsi="Calibri Light" w:cs="Calibri Light"/>
          <w:color w:val="333333"/>
        </w:rPr>
        <w:t xml:space="preserve"> </w:t>
      </w:r>
      <w:r w:rsidR="00D92FF2">
        <w:rPr>
          <w:rFonts w:ascii="Calibri Light" w:hAnsi="Calibri Light" w:cs="Calibri Light"/>
          <w:color w:val="333333"/>
        </w:rPr>
        <w:t xml:space="preserve">Tentoonstellingssubsidies </w:t>
      </w:r>
      <w:r w:rsidR="009C4B83">
        <w:rPr>
          <w:rFonts w:ascii="Calibri Light" w:hAnsi="Calibri Light" w:cs="Calibri Light"/>
          <w:color w:val="333333"/>
        </w:rPr>
        <w:t>worden</w:t>
      </w:r>
      <w:r w:rsidR="00D92FF2">
        <w:rPr>
          <w:rFonts w:ascii="Calibri Light" w:hAnsi="Calibri Light" w:cs="Calibri Light"/>
          <w:color w:val="333333"/>
        </w:rPr>
        <w:t xml:space="preserve"> steeds lastiger te verwerven. </w:t>
      </w:r>
      <w:r w:rsidR="00E50F5F">
        <w:rPr>
          <w:rFonts w:ascii="Calibri Light" w:hAnsi="Calibri Light" w:cs="Calibri Light"/>
          <w:color w:val="333333"/>
        </w:rPr>
        <w:t xml:space="preserve">Naar aanleiding van de oproep of de receptiemedewerkers van Museum Noordwijk de vrijwilligersvergoeding zouden willen verminderen heeft geresulteerd in een halvering van de kosten hiervan. </w:t>
      </w:r>
      <w:r w:rsidR="00C64344">
        <w:rPr>
          <w:rFonts w:ascii="Calibri Light" w:hAnsi="Calibri Light" w:cs="Calibri Light"/>
          <w:color w:val="333333"/>
        </w:rPr>
        <w:t>De energiecrisis heeft ons niet geraakt omdat we bij geluk voor een 3 jarig contract hadden</w:t>
      </w:r>
      <w:r w:rsidR="00865D11">
        <w:rPr>
          <w:rFonts w:ascii="Calibri Light" w:hAnsi="Calibri Light" w:cs="Calibri Light"/>
          <w:color w:val="333333"/>
        </w:rPr>
        <w:t>. ICT heeft wel meer gekost en kost ons</w:t>
      </w:r>
      <w:r w:rsidR="0092206D">
        <w:rPr>
          <w:rFonts w:ascii="Calibri Light" w:hAnsi="Calibri Light" w:cs="Calibri Light"/>
          <w:color w:val="333333"/>
        </w:rPr>
        <w:t xml:space="preserve"> structureel</w:t>
      </w:r>
      <w:r w:rsidR="00865D11">
        <w:rPr>
          <w:rFonts w:ascii="Calibri Light" w:hAnsi="Calibri Light" w:cs="Calibri Light"/>
          <w:color w:val="333333"/>
        </w:rPr>
        <w:t xml:space="preserve"> meer doordat de beveiliging van data steeds belangrijker wordt en ook kostbaarder. </w:t>
      </w:r>
    </w:p>
    <w:p w14:paraId="73E024A6" w14:textId="31BB4AEE" w:rsidR="00BD4154" w:rsidRPr="00123332" w:rsidRDefault="00BD4154" w:rsidP="00616005">
      <w:pPr>
        <w:ind w:left="708"/>
        <w:textAlignment w:val="baseline"/>
        <w:rPr>
          <w:rFonts w:ascii="Calibri Light" w:hAnsi="Calibri Light" w:cs="Calibri Light"/>
          <w:color w:val="333333"/>
        </w:rPr>
      </w:pPr>
      <w:r w:rsidRPr="003B6151">
        <w:rPr>
          <w:rFonts w:ascii="Calibri Light" w:hAnsi="Calibri Light" w:cs="Calibri Light"/>
          <w:color w:val="333333"/>
        </w:rPr>
        <w:t>b)   Jaarrekening 202</w:t>
      </w:r>
      <w:r>
        <w:rPr>
          <w:rFonts w:ascii="Calibri Light" w:hAnsi="Calibri Light" w:cs="Calibri Light"/>
          <w:color w:val="333333"/>
        </w:rPr>
        <w:t>3</w:t>
      </w:r>
      <w:r w:rsidR="00344898">
        <w:rPr>
          <w:rFonts w:ascii="Calibri Light" w:hAnsi="Calibri Light" w:cs="Calibri Light"/>
          <w:color w:val="333333"/>
        </w:rPr>
        <w:t xml:space="preserve"> -  We hebben behoorlijk wat liquide middelen</w:t>
      </w:r>
      <w:r w:rsidR="0052618D">
        <w:rPr>
          <w:rFonts w:ascii="Calibri Light" w:hAnsi="Calibri Light" w:cs="Calibri Light"/>
          <w:color w:val="333333"/>
        </w:rPr>
        <w:t xml:space="preserve"> op de balans</w:t>
      </w:r>
      <w:r w:rsidR="00344898">
        <w:rPr>
          <w:rFonts w:ascii="Calibri Light" w:hAnsi="Calibri Light" w:cs="Calibri Light"/>
          <w:color w:val="333333"/>
        </w:rPr>
        <w:t xml:space="preserve"> doordat er eind 2023 </w:t>
      </w:r>
      <w:r w:rsidR="005F7101">
        <w:rPr>
          <w:rFonts w:ascii="Calibri Light" w:hAnsi="Calibri Light" w:cs="Calibri Light"/>
          <w:color w:val="333333"/>
        </w:rPr>
        <w:t xml:space="preserve">een flink bedrag al voor 2024 ontvangen waren en de huur voor de museumboerderij was nog niet overgemaakt. In de reserves is niet zoveel gebeurd. </w:t>
      </w:r>
      <w:r w:rsidR="00664D7C">
        <w:rPr>
          <w:rFonts w:ascii="Calibri Light" w:hAnsi="Calibri Light" w:cs="Calibri Light"/>
          <w:color w:val="333333"/>
        </w:rPr>
        <w:t xml:space="preserve">Als alle plannen doorgaan en we Nic Barnhoornweg 44 kunnen gaan opknappen, dan zullen de reserves wel aangesproken gaan worden. </w:t>
      </w:r>
      <w:r w:rsidR="009B1791">
        <w:rPr>
          <w:rFonts w:ascii="Calibri Light" w:hAnsi="Calibri Light" w:cs="Calibri Light"/>
          <w:color w:val="333333"/>
        </w:rPr>
        <w:t>De voorzitter geeft nog een korte toelich</w:t>
      </w:r>
      <w:r w:rsidR="00123332">
        <w:rPr>
          <w:rFonts w:ascii="Calibri Light" w:hAnsi="Calibri Light" w:cs="Calibri Light"/>
          <w:color w:val="333333"/>
        </w:rPr>
        <w:t>t</w:t>
      </w:r>
      <w:r w:rsidR="009B1791">
        <w:rPr>
          <w:rFonts w:ascii="Calibri Light" w:hAnsi="Calibri Light" w:cs="Calibri Light"/>
          <w:color w:val="333333"/>
        </w:rPr>
        <w:t xml:space="preserve">ing op de ICT uitgaven zouden we graag tegenover opbrengsten zetten, maar de achterstanden worden ingelopen. En de opbrengst daarvan is voor een belangrijk deel veiligheid van de data. </w:t>
      </w:r>
    </w:p>
    <w:p w14:paraId="61494C53" w14:textId="40E263D9" w:rsidR="00502B94" w:rsidRDefault="00BD4154" w:rsidP="00616005">
      <w:pPr>
        <w:ind w:left="708"/>
        <w:textAlignment w:val="baseline"/>
        <w:rPr>
          <w:rFonts w:ascii="Calibri Light" w:hAnsi="Calibri Light" w:cs="Calibri Light"/>
          <w:color w:val="333333"/>
        </w:rPr>
      </w:pPr>
      <w:r w:rsidRPr="003B6151">
        <w:rPr>
          <w:rFonts w:ascii="Calibri Light" w:hAnsi="Calibri Light" w:cs="Calibri Light"/>
          <w:color w:val="333333"/>
        </w:rPr>
        <w:t>c)   Verslag kascontrolecommissie</w:t>
      </w:r>
      <w:r w:rsidR="0042257D">
        <w:rPr>
          <w:rFonts w:ascii="Calibri Light" w:hAnsi="Calibri Light" w:cs="Calibri Light"/>
          <w:color w:val="333333"/>
        </w:rPr>
        <w:t xml:space="preserve"> – Tim Verplancke en </w:t>
      </w:r>
      <w:proofErr w:type="spellStart"/>
      <w:r w:rsidR="0042257D">
        <w:rPr>
          <w:rFonts w:ascii="Calibri Light" w:hAnsi="Calibri Light" w:cs="Calibri Light"/>
          <w:color w:val="333333"/>
        </w:rPr>
        <w:t>Doede</w:t>
      </w:r>
      <w:proofErr w:type="spellEnd"/>
      <w:r w:rsidR="0042257D">
        <w:rPr>
          <w:rFonts w:ascii="Calibri Light" w:hAnsi="Calibri Light" w:cs="Calibri Light"/>
          <w:color w:val="333333"/>
        </w:rPr>
        <w:t xml:space="preserve"> </w:t>
      </w:r>
      <w:proofErr w:type="spellStart"/>
      <w:r w:rsidR="0042257D">
        <w:rPr>
          <w:rFonts w:ascii="Calibri Light" w:hAnsi="Calibri Light" w:cs="Calibri Light"/>
          <w:color w:val="333333"/>
        </w:rPr>
        <w:t>Vierstra</w:t>
      </w:r>
      <w:proofErr w:type="spellEnd"/>
      <w:r w:rsidR="0042257D">
        <w:rPr>
          <w:rFonts w:ascii="Calibri Light" w:hAnsi="Calibri Light" w:cs="Calibri Light"/>
          <w:color w:val="333333"/>
        </w:rPr>
        <w:t xml:space="preserve"> hebben een rapport opgesteld welke in te zien is na de vergadering. Er is een </w:t>
      </w:r>
      <w:r w:rsidR="00502B94">
        <w:rPr>
          <w:rFonts w:ascii="Calibri Light" w:hAnsi="Calibri Light" w:cs="Calibri Light"/>
          <w:color w:val="333333"/>
        </w:rPr>
        <w:t xml:space="preserve">aantal </w:t>
      </w:r>
      <w:r w:rsidR="0042257D">
        <w:rPr>
          <w:rFonts w:ascii="Calibri Light" w:hAnsi="Calibri Light" w:cs="Calibri Light"/>
          <w:color w:val="333333"/>
        </w:rPr>
        <w:t>opmerking</w:t>
      </w:r>
      <w:r w:rsidR="00502B94">
        <w:rPr>
          <w:rFonts w:ascii="Calibri Light" w:hAnsi="Calibri Light" w:cs="Calibri Light"/>
          <w:color w:val="333333"/>
        </w:rPr>
        <w:t>en</w:t>
      </w:r>
      <w:r w:rsidR="0042257D">
        <w:rPr>
          <w:rFonts w:ascii="Calibri Light" w:hAnsi="Calibri Light" w:cs="Calibri Light"/>
          <w:color w:val="333333"/>
        </w:rPr>
        <w:t xml:space="preserve"> gemaakt</w:t>
      </w:r>
      <w:r w:rsidR="00123332">
        <w:rPr>
          <w:rFonts w:ascii="Calibri Light" w:hAnsi="Calibri Light" w:cs="Calibri Light"/>
          <w:color w:val="333333"/>
        </w:rPr>
        <w:t>:</w:t>
      </w:r>
    </w:p>
    <w:p w14:paraId="78EADF60" w14:textId="5401F0A1" w:rsidR="00BD4154" w:rsidRDefault="00502B94" w:rsidP="00616005">
      <w:pPr>
        <w:ind w:left="1416"/>
        <w:textAlignment w:val="baseline"/>
        <w:rPr>
          <w:rFonts w:ascii="Calibri Light" w:hAnsi="Calibri Light" w:cs="Calibri Light"/>
          <w:color w:val="333333"/>
        </w:rPr>
      </w:pPr>
      <w:r>
        <w:rPr>
          <w:rFonts w:ascii="Calibri Light" w:hAnsi="Calibri Light" w:cs="Calibri Light"/>
          <w:color w:val="333333"/>
        </w:rPr>
        <w:t>-</w:t>
      </w:r>
      <w:r w:rsidR="0042257D">
        <w:rPr>
          <w:rFonts w:ascii="Calibri Light" w:hAnsi="Calibri Light" w:cs="Calibri Light"/>
          <w:color w:val="333333"/>
        </w:rPr>
        <w:t xml:space="preserve"> omdat er een kwetsbaarheid is doordat zowel Ben Matser, als Ed van Duin stoppen na 1 juli</w:t>
      </w:r>
      <w:r w:rsidR="001C080C">
        <w:rPr>
          <w:rFonts w:ascii="Calibri Light" w:hAnsi="Calibri Light" w:cs="Calibri Light"/>
          <w:color w:val="333333"/>
        </w:rPr>
        <w:t xml:space="preserve"> die de administratie lange tijd hebben verzorgd voor MN. Dit heeft zeker de aandacht. </w:t>
      </w:r>
    </w:p>
    <w:p w14:paraId="647870C8" w14:textId="77766630" w:rsidR="00053F2D" w:rsidRDefault="00502B94" w:rsidP="00616005">
      <w:pPr>
        <w:ind w:left="1416"/>
        <w:textAlignment w:val="baseline"/>
        <w:rPr>
          <w:rFonts w:ascii="Calibri Light" w:hAnsi="Calibri Light" w:cs="Calibri Light"/>
          <w:color w:val="333333"/>
        </w:rPr>
      </w:pPr>
      <w:r>
        <w:rPr>
          <w:rFonts w:ascii="Calibri Light" w:hAnsi="Calibri Light" w:cs="Calibri Light"/>
          <w:color w:val="333333"/>
        </w:rPr>
        <w:t>-o</w:t>
      </w:r>
      <w:r w:rsidR="00053F2D">
        <w:rPr>
          <w:rFonts w:ascii="Calibri Light" w:hAnsi="Calibri Light" w:cs="Calibri Light"/>
          <w:color w:val="333333"/>
        </w:rPr>
        <w:t xml:space="preserve">ok is het advies geweest om een </w:t>
      </w:r>
      <w:proofErr w:type="spellStart"/>
      <w:r w:rsidR="00053F2D">
        <w:rPr>
          <w:rFonts w:ascii="Calibri Light" w:hAnsi="Calibri Light" w:cs="Calibri Light"/>
          <w:color w:val="333333"/>
        </w:rPr>
        <w:t>treasury</w:t>
      </w:r>
      <w:proofErr w:type="spellEnd"/>
      <w:r w:rsidR="00B64153">
        <w:rPr>
          <w:rFonts w:ascii="Calibri Light" w:hAnsi="Calibri Light" w:cs="Calibri Light"/>
          <w:color w:val="333333"/>
        </w:rPr>
        <w:t xml:space="preserve"> statuut </w:t>
      </w:r>
      <w:r w:rsidR="006A4CD6">
        <w:rPr>
          <w:rFonts w:ascii="Calibri Light" w:hAnsi="Calibri Light" w:cs="Calibri Light"/>
          <w:color w:val="333333"/>
        </w:rPr>
        <w:t xml:space="preserve">in te </w:t>
      </w:r>
      <w:proofErr w:type="spellStart"/>
      <w:r w:rsidR="006A4CD6">
        <w:rPr>
          <w:rFonts w:ascii="Calibri Light" w:hAnsi="Calibri Light" w:cs="Calibri Light"/>
          <w:color w:val="333333"/>
        </w:rPr>
        <w:t>stllen</w:t>
      </w:r>
      <w:proofErr w:type="spellEnd"/>
      <w:r w:rsidR="006A4CD6">
        <w:rPr>
          <w:rFonts w:ascii="Calibri Light" w:hAnsi="Calibri Light" w:cs="Calibri Light"/>
          <w:color w:val="333333"/>
        </w:rPr>
        <w:t xml:space="preserve"> om het voorzichtig omgaan met de middelen vast te leggen. </w:t>
      </w:r>
    </w:p>
    <w:p w14:paraId="12CA5496" w14:textId="30DCDEFC" w:rsidR="006A4CD6" w:rsidRPr="003B6151" w:rsidRDefault="00502B94" w:rsidP="00616005">
      <w:pPr>
        <w:ind w:left="1416"/>
        <w:textAlignment w:val="baseline"/>
        <w:rPr>
          <w:rFonts w:ascii="Calibri Light" w:hAnsi="Calibri Light" w:cs="Calibri Light"/>
          <w:color w:val="333333"/>
        </w:rPr>
      </w:pPr>
      <w:r>
        <w:rPr>
          <w:rFonts w:ascii="Calibri Light" w:hAnsi="Calibri Light" w:cs="Calibri Light"/>
          <w:color w:val="333333"/>
        </w:rPr>
        <w:t>-</w:t>
      </w:r>
      <w:r w:rsidR="006A4CD6">
        <w:rPr>
          <w:rFonts w:ascii="Calibri Light" w:hAnsi="Calibri Light" w:cs="Calibri Light"/>
          <w:color w:val="333333"/>
        </w:rPr>
        <w:t xml:space="preserve">Extra lid van de kascommissie wordt </w:t>
      </w:r>
      <w:proofErr w:type="spellStart"/>
      <w:r w:rsidR="006A4CD6">
        <w:rPr>
          <w:rFonts w:ascii="Calibri Light" w:hAnsi="Calibri Light" w:cs="Calibri Light"/>
          <w:color w:val="333333"/>
        </w:rPr>
        <w:t>Sicco</w:t>
      </w:r>
      <w:proofErr w:type="spellEnd"/>
      <w:r w:rsidR="006A4CD6">
        <w:rPr>
          <w:rFonts w:ascii="Calibri Light" w:hAnsi="Calibri Light" w:cs="Calibri Light"/>
          <w:color w:val="333333"/>
        </w:rPr>
        <w:t xml:space="preserve"> de Jong</w:t>
      </w:r>
      <w:r>
        <w:rPr>
          <w:rFonts w:ascii="Calibri Light" w:hAnsi="Calibri Light" w:cs="Calibri Light"/>
          <w:color w:val="333333"/>
        </w:rPr>
        <w:t xml:space="preserve">, hierdoor kan er een 3 </w:t>
      </w:r>
      <w:proofErr w:type="spellStart"/>
      <w:r>
        <w:rPr>
          <w:rFonts w:ascii="Calibri Light" w:hAnsi="Calibri Light" w:cs="Calibri Light"/>
          <w:color w:val="333333"/>
        </w:rPr>
        <w:t>jaars</w:t>
      </w:r>
      <w:proofErr w:type="spellEnd"/>
      <w:r>
        <w:rPr>
          <w:rFonts w:ascii="Calibri Light" w:hAnsi="Calibri Light" w:cs="Calibri Light"/>
          <w:color w:val="333333"/>
        </w:rPr>
        <w:t xml:space="preserve"> roulatie plaats gaan vinden. </w:t>
      </w:r>
    </w:p>
    <w:p w14:paraId="3A42BBB9" w14:textId="481D45A3" w:rsidR="00BD4154" w:rsidRDefault="00BD4154" w:rsidP="00616005">
      <w:pPr>
        <w:ind w:left="708"/>
        <w:textAlignment w:val="baseline"/>
        <w:rPr>
          <w:rFonts w:ascii="Calibri Light" w:hAnsi="Calibri Light" w:cs="Calibri Light"/>
          <w:color w:val="333333"/>
        </w:rPr>
      </w:pPr>
      <w:r w:rsidRPr="003B6151">
        <w:rPr>
          <w:rFonts w:ascii="Calibri Light" w:hAnsi="Calibri Light" w:cs="Calibri Light"/>
          <w:color w:val="333333"/>
        </w:rPr>
        <w:t xml:space="preserve">d)   </w:t>
      </w:r>
      <w:r>
        <w:rPr>
          <w:rFonts w:ascii="Calibri Light" w:hAnsi="Calibri Light" w:cs="Calibri Light"/>
          <w:color w:val="333333"/>
        </w:rPr>
        <w:t>Update aanpassing bestuur St. Museum</w:t>
      </w:r>
      <w:r w:rsidR="004E3DF7">
        <w:rPr>
          <w:rFonts w:ascii="Calibri Light" w:hAnsi="Calibri Light" w:cs="Calibri Light"/>
          <w:color w:val="333333"/>
        </w:rPr>
        <w:t xml:space="preserve"> </w:t>
      </w:r>
      <w:r>
        <w:rPr>
          <w:rFonts w:ascii="Calibri Light" w:hAnsi="Calibri Light" w:cs="Calibri Light"/>
          <w:color w:val="333333"/>
        </w:rPr>
        <w:t xml:space="preserve">Boerderij Noordwijk (SMBN) </w:t>
      </w:r>
      <w:r w:rsidR="004E3DF7">
        <w:rPr>
          <w:rFonts w:ascii="Calibri Light" w:hAnsi="Calibri Light" w:cs="Calibri Light"/>
          <w:color w:val="333333"/>
        </w:rPr>
        <w:t xml:space="preserve">– Huidige situatie is dat de voorzitter, penningmeester en secretaris van GON, het bestuur van SMBN vormen. </w:t>
      </w:r>
      <w:r w:rsidR="00AF65C1">
        <w:rPr>
          <w:rFonts w:ascii="Calibri Light" w:hAnsi="Calibri Light" w:cs="Calibri Light"/>
          <w:color w:val="333333"/>
        </w:rPr>
        <w:t xml:space="preserve">Vorig jaar is er gevraagd of dit verstandig was zo te laten of om er GON </w:t>
      </w:r>
      <w:proofErr w:type="spellStart"/>
      <w:r w:rsidR="00AF65C1">
        <w:rPr>
          <w:rFonts w:ascii="Calibri Light" w:hAnsi="Calibri Light" w:cs="Calibri Light"/>
          <w:color w:val="333333"/>
        </w:rPr>
        <w:t>onafhangelijke</w:t>
      </w:r>
      <w:proofErr w:type="spellEnd"/>
      <w:r w:rsidR="00AF65C1">
        <w:rPr>
          <w:rFonts w:ascii="Calibri Light" w:hAnsi="Calibri Light" w:cs="Calibri Light"/>
          <w:color w:val="333333"/>
        </w:rPr>
        <w:t xml:space="preserve"> leden aan toe te voegen. Zeker gezien de grote investering die gedaan gaan worden. Hier </w:t>
      </w:r>
      <w:r w:rsidR="00DE139F">
        <w:rPr>
          <w:rFonts w:ascii="Calibri Light" w:hAnsi="Calibri Light" w:cs="Calibri Light"/>
          <w:color w:val="333333"/>
        </w:rPr>
        <w:t xml:space="preserve">kijken we nog naar, maar er is nog geen </w:t>
      </w:r>
      <w:r w:rsidR="00711837">
        <w:rPr>
          <w:rFonts w:ascii="Calibri Light" w:hAnsi="Calibri Light" w:cs="Calibri Light"/>
          <w:color w:val="333333"/>
        </w:rPr>
        <w:t>definitief besluit over.</w:t>
      </w:r>
    </w:p>
    <w:p w14:paraId="2D2882B9" w14:textId="03FBBB98" w:rsidR="00BD4154" w:rsidRPr="003B6151" w:rsidRDefault="00BD4154" w:rsidP="00616005">
      <w:pPr>
        <w:ind w:left="708"/>
        <w:textAlignment w:val="baseline"/>
        <w:rPr>
          <w:rFonts w:ascii="Calibri Light" w:hAnsi="Calibri Light" w:cs="Calibri Light"/>
          <w:color w:val="333333"/>
        </w:rPr>
      </w:pPr>
      <w:r>
        <w:rPr>
          <w:rFonts w:ascii="Calibri Light" w:hAnsi="Calibri Light" w:cs="Calibri Light"/>
          <w:color w:val="333333"/>
        </w:rPr>
        <w:lastRenderedPageBreak/>
        <w:t xml:space="preserve">e) </w:t>
      </w:r>
      <w:r w:rsidRPr="003B6151">
        <w:rPr>
          <w:rFonts w:ascii="Calibri Light" w:hAnsi="Calibri Light" w:cs="Calibri Light"/>
          <w:color w:val="333333"/>
        </w:rPr>
        <w:t>Benoeming kascontrole commissie</w:t>
      </w:r>
      <w:r w:rsidR="00022F9B">
        <w:rPr>
          <w:rFonts w:ascii="Calibri Light" w:hAnsi="Calibri Light" w:cs="Calibri Light"/>
          <w:color w:val="333333"/>
        </w:rPr>
        <w:t xml:space="preserve"> – Bestaa</w:t>
      </w:r>
      <w:r w:rsidR="00246262">
        <w:rPr>
          <w:rFonts w:ascii="Calibri Light" w:hAnsi="Calibri Light" w:cs="Calibri Light"/>
          <w:color w:val="333333"/>
        </w:rPr>
        <w:t xml:space="preserve">t voor 2024 uit D. </w:t>
      </w:r>
      <w:proofErr w:type="spellStart"/>
      <w:r w:rsidR="00246262">
        <w:rPr>
          <w:rFonts w:ascii="Calibri Light" w:hAnsi="Calibri Light" w:cs="Calibri Light"/>
          <w:color w:val="333333"/>
        </w:rPr>
        <w:t>Vierstra</w:t>
      </w:r>
      <w:proofErr w:type="spellEnd"/>
      <w:r w:rsidR="00246262">
        <w:rPr>
          <w:rFonts w:ascii="Calibri Light" w:hAnsi="Calibri Light" w:cs="Calibri Light"/>
          <w:color w:val="333333"/>
        </w:rPr>
        <w:t>, T. Verplancke, S.de Jong</w:t>
      </w:r>
    </w:p>
    <w:p w14:paraId="062BB6DF" w14:textId="029446F6" w:rsidR="00BD4154" w:rsidRDefault="00BD4154" w:rsidP="00616005">
      <w:pPr>
        <w:ind w:left="708"/>
        <w:textAlignment w:val="baseline"/>
        <w:rPr>
          <w:rFonts w:ascii="Calibri Light" w:hAnsi="Calibri Light" w:cs="Calibri Light"/>
          <w:color w:val="333333"/>
        </w:rPr>
      </w:pPr>
      <w:r>
        <w:rPr>
          <w:rFonts w:ascii="Calibri Light" w:hAnsi="Calibri Light" w:cs="Calibri Light"/>
          <w:color w:val="333333"/>
        </w:rPr>
        <w:t>f</w:t>
      </w:r>
      <w:r w:rsidRPr="003B6151">
        <w:rPr>
          <w:rFonts w:ascii="Calibri Light" w:hAnsi="Calibri Light" w:cs="Calibri Light"/>
          <w:color w:val="333333"/>
        </w:rPr>
        <w:t>)   Decharge bestuur</w:t>
      </w:r>
      <w:r w:rsidR="00A141C1">
        <w:rPr>
          <w:rFonts w:ascii="Calibri Light" w:hAnsi="Calibri Light" w:cs="Calibri Light"/>
          <w:color w:val="333333"/>
        </w:rPr>
        <w:t xml:space="preserve"> – Tim Verplancke bevestigt dat dit een goede beschrijving van de bevindingen van de kascommissie is. </w:t>
      </w:r>
      <w:r w:rsidR="00711837">
        <w:rPr>
          <w:rFonts w:ascii="Calibri Light" w:hAnsi="Calibri Light" w:cs="Calibri Light"/>
          <w:color w:val="333333"/>
        </w:rPr>
        <w:t>De vraag is of de vergadering</w:t>
      </w:r>
      <w:r w:rsidR="005120ED">
        <w:rPr>
          <w:rFonts w:ascii="Calibri Light" w:hAnsi="Calibri Light" w:cs="Calibri Light"/>
          <w:color w:val="333333"/>
        </w:rPr>
        <w:t xml:space="preserve"> akkoord is. M</w:t>
      </w:r>
      <w:r w:rsidR="00711837">
        <w:rPr>
          <w:rFonts w:ascii="Calibri Light" w:hAnsi="Calibri Light" w:cs="Calibri Light"/>
          <w:color w:val="333333"/>
        </w:rPr>
        <w:t>et applaus bevestigt de vergadering de decharge van het bestuur. Met dank aan de</w:t>
      </w:r>
      <w:r w:rsidR="002814BB">
        <w:rPr>
          <w:rFonts w:ascii="Calibri Light" w:hAnsi="Calibri Light" w:cs="Calibri Light"/>
          <w:color w:val="333333"/>
        </w:rPr>
        <w:t xml:space="preserve"> uitgebreide financiële werkzaamheden van de penningmeester.</w:t>
      </w:r>
    </w:p>
    <w:p w14:paraId="56133D50" w14:textId="2F05CE29" w:rsidR="00BD4154" w:rsidRPr="003B6151" w:rsidRDefault="00BD4154" w:rsidP="00616005">
      <w:pPr>
        <w:ind w:left="720"/>
        <w:textAlignment w:val="baseline"/>
        <w:rPr>
          <w:rFonts w:ascii="Calibri Light" w:hAnsi="Calibri Light" w:cs="Calibri Light"/>
          <w:color w:val="333333"/>
        </w:rPr>
      </w:pPr>
      <w:r>
        <w:rPr>
          <w:rFonts w:ascii="Calibri Light" w:hAnsi="Calibri Light" w:cs="Calibri Light"/>
          <w:color w:val="333333"/>
        </w:rPr>
        <w:t>g) Afscheid vertrekkend bestuurslid en opvolging</w:t>
      </w:r>
      <w:r w:rsidR="00711837">
        <w:rPr>
          <w:rFonts w:ascii="Calibri Light" w:hAnsi="Calibri Light" w:cs="Calibri Light"/>
          <w:color w:val="333333"/>
        </w:rPr>
        <w:t xml:space="preserve"> </w:t>
      </w:r>
      <w:r w:rsidR="009B1791">
        <w:rPr>
          <w:rFonts w:ascii="Calibri Light" w:hAnsi="Calibri Light" w:cs="Calibri Light"/>
          <w:color w:val="333333"/>
        </w:rPr>
        <w:t>–</w:t>
      </w:r>
      <w:r w:rsidR="00711837">
        <w:rPr>
          <w:rFonts w:ascii="Calibri Light" w:hAnsi="Calibri Light" w:cs="Calibri Light"/>
          <w:color w:val="333333"/>
        </w:rPr>
        <w:t xml:space="preserve"> </w:t>
      </w:r>
      <w:r w:rsidR="000B20DD">
        <w:rPr>
          <w:rFonts w:ascii="Calibri Light" w:hAnsi="Calibri Light" w:cs="Calibri Light"/>
          <w:color w:val="333333"/>
        </w:rPr>
        <w:t xml:space="preserve">We bedanken René </w:t>
      </w:r>
      <w:proofErr w:type="spellStart"/>
      <w:r w:rsidR="000B20DD">
        <w:rPr>
          <w:rFonts w:ascii="Calibri Light" w:hAnsi="Calibri Light" w:cs="Calibri Light"/>
          <w:color w:val="333333"/>
        </w:rPr>
        <w:t>leClercq</w:t>
      </w:r>
      <w:proofErr w:type="spellEnd"/>
      <w:r w:rsidR="000B20DD">
        <w:rPr>
          <w:rFonts w:ascii="Calibri Light" w:hAnsi="Calibri Light" w:cs="Calibri Light"/>
          <w:color w:val="333333"/>
        </w:rPr>
        <w:t xml:space="preserve"> voor zijn juridische werkzaamheden</w:t>
      </w:r>
      <w:r w:rsidR="00AB7E3D">
        <w:rPr>
          <w:rFonts w:ascii="Calibri Light" w:hAnsi="Calibri Light" w:cs="Calibri Light"/>
          <w:color w:val="333333"/>
        </w:rPr>
        <w:t xml:space="preserve"> </w:t>
      </w:r>
      <w:r w:rsidR="008C32FE">
        <w:rPr>
          <w:rFonts w:ascii="Calibri Light" w:hAnsi="Calibri Light" w:cs="Calibri Light"/>
          <w:color w:val="333333"/>
        </w:rPr>
        <w:t>en nemen na 4 jaar afscheid van hem. Harm heeft zelfs 2 periodes van 4 jaar in het bestuur gezeten. Harm blijft nog wel meedraaien in het project Collectiebeleid</w:t>
      </w:r>
      <w:r w:rsidR="00C87B2D">
        <w:rPr>
          <w:rFonts w:ascii="Calibri Light" w:hAnsi="Calibri Light" w:cs="Calibri Light"/>
          <w:color w:val="333333"/>
        </w:rPr>
        <w:t xml:space="preserve"> waar we erg blij mee zijn. We zijn ontzettend dankbaar </w:t>
      </w:r>
      <w:r w:rsidR="004408B6">
        <w:rPr>
          <w:rFonts w:ascii="Calibri Light" w:hAnsi="Calibri Light" w:cs="Calibri Light"/>
          <w:color w:val="333333"/>
        </w:rPr>
        <w:t xml:space="preserve">voor al zijn inspanningen op communicatiegebied. Hans Savenije moet helaas tussentijds afscheid nemen </w:t>
      </w:r>
      <w:r w:rsidR="002A4525">
        <w:rPr>
          <w:rFonts w:ascii="Calibri Light" w:hAnsi="Calibri Light" w:cs="Calibri Light"/>
          <w:color w:val="333333"/>
        </w:rPr>
        <w:t xml:space="preserve">van het bestuur </w:t>
      </w:r>
      <w:r w:rsidR="004408B6">
        <w:rPr>
          <w:rFonts w:ascii="Calibri Light" w:hAnsi="Calibri Light" w:cs="Calibri Light"/>
          <w:color w:val="333333"/>
        </w:rPr>
        <w:t>vanwege gezondheidsredenen. Hij gaat</w:t>
      </w:r>
      <w:r w:rsidR="002A4525">
        <w:rPr>
          <w:rFonts w:ascii="Calibri Light" w:hAnsi="Calibri Light" w:cs="Calibri Light"/>
          <w:color w:val="333333"/>
        </w:rPr>
        <w:t xml:space="preserve"> gelukkig</w:t>
      </w:r>
      <w:r w:rsidR="004408B6">
        <w:rPr>
          <w:rFonts w:ascii="Calibri Light" w:hAnsi="Calibri Light" w:cs="Calibri Light"/>
          <w:color w:val="333333"/>
        </w:rPr>
        <w:t xml:space="preserve"> zich nog wel voor tijdelijke </w:t>
      </w:r>
      <w:r w:rsidR="003521FC">
        <w:rPr>
          <w:rFonts w:ascii="Calibri Light" w:hAnsi="Calibri Light" w:cs="Calibri Light"/>
          <w:color w:val="333333"/>
        </w:rPr>
        <w:t xml:space="preserve">projecten inzetten voor Museum Noordwijk. </w:t>
      </w:r>
    </w:p>
    <w:p w14:paraId="3B23F7A9" w14:textId="627E7BF0" w:rsidR="00BD4154" w:rsidRDefault="00BD4154" w:rsidP="00BD4154">
      <w:pPr>
        <w:numPr>
          <w:ilvl w:val="0"/>
          <w:numId w:val="5"/>
        </w:numPr>
        <w:textAlignment w:val="baseline"/>
        <w:rPr>
          <w:rFonts w:ascii="Calibri Light" w:hAnsi="Calibri Light" w:cs="Calibri Light"/>
          <w:color w:val="333333"/>
        </w:rPr>
      </w:pPr>
      <w:r w:rsidRPr="003B6151">
        <w:rPr>
          <w:rFonts w:ascii="Calibri Light" w:hAnsi="Calibri Light" w:cs="Calibri Light"/>
          <w:color w:val="333333"/>
        </w:rPr>
        <w:t>Begroting 202</w:t>
      </w:r>
      <w:r>
        <w:rPr>
          <w:rFonts w:ascii="Calibri Light" w:hAnsi="Calibri Light" w:cs="Calibri Light"/>
          <w:color w:val="333333"/>
        </w:rPr>
        <w:t>4</w:t>
      </w:r>
      <w:r w:rsidR="002814BB">
        <w:rPr>
          <w:rFonts w:ascii="Calibri Light" w:hAnsi="Calibri Light" w:cs="Calibri Light"/>
          <w:color w:val="333333"/>
        </w:rPr>
        <w:t xml:space="preserve"> – </w:t>
      </w:r>
      <w:r w:rsidR="009A735D">
        <w:rPr>
          <w:rFonts w:ascii="Calibri Light" w:hAnsi="Calibri Light" w:cs="Calibri Light"/>
          <w:color w:val="333333"/>
        </w:rPr>
        <w:t>De penningmeester geeft middels de presentatie een vooruitzicht op 2024.</w:t>
      </w:r>
      <w:r w:rsidR="000A244B">
        <w:rPr>
          <w:rFonts w:ascii="Calibri Light" w:hAnsi="Calibri Light" w:cs="Calibri Light"/>
          <w:color w:val="333333"/>
        </w:rPr>
        <w:t xml:space="preserve"> Ook hier wordt weer een evenwicht in de inkomsten en uitgaven</w:t>
      </w:r>
      <w:r w:rsidR="0080110B">
        <w:rPr>
          <w:rFonts w:ascii="Calibri Light" w:hAnsi="Calibri Light" w:cs="Calibri Light"/>
          <w:color w:val="333333"/>
        </w:rPr>
        <w:t xml:space="preserve"> </w:t>
      </w:r>
      <w:r w:rsidR="003154B6">
        <w:rPr>
          <w:rFonts w:ascii="Calibri Light" w:hAnsi="Calibri Light" w:cs="Calibri Light"/>
          <w:color w:val="333333"/>
        </w:rPr>
        <w:t>verwacht</w:t>
      </w:r>
      <w:r w:rsidR="0080110B">
        <w:rPr>
          <w:rFonts w:ascii="Calibri Light" w:hAnsi="Calibri Light" w:cs="Calibri Light"/>
          <w:color w:val="333333"/>
        </w:rPr>
        <w:t xml:space="preserve">. Er wordt 1 euro contributieverhoging </w:t>
      </w:r>
      <w:r w:rsidR="008C62CF">
        <w:rPr>
          <w:rFonts w:ascii="Calibri Light" w:hAnsi="Calibri Light" w:cs="Calibri Light"/>
          <w:color w:val="333333"/>
        </w:rPr>
        <w:t xml:space="preserve">voor 2025 </w:t>
      </w:r>
      <w:r w:rsidR="0080110B">
        <w:rPr>
          <w:rFonts w:ascii="Calibri Light" w:hAnsi="Calibri Light" w:cs="Calibri Light"/>
          <w:color w:val="333333"/>
        </w:rPr>
        <w:t xml:space="preserve">voorgesteld. </w:t>
      </w:r>
      <w:r w:rsidR="008C62CF">
        <w:rPr>
          <w:rFonts w:ascii="Calibri Light" w:hAnsi="Calibri Light" w:cs="Calibri Light"/>
          <w:color w:val="333333"/>
        </w:rPr>
        <w:t xml:space="preserve">De vergadering van de GON leden keurt dit voorstel goed. Een vraag uit het publiek van Jan de Vreugd. Er staat een feest van Veldzicht </w:t>
      </w:r>
      <w:r w:rsidR="00E2595F">
        <w:rPr>
          <w:rFonts w:ascii="Calibri Light" w:hAnsi="Calibri Light" w:cs="Calibri Light"/>
          <w:color w:val="333333"/>
        </w:rPr>
        <w:t xml:space="preserve"> gepland vanwege het 25 jarig bestaan.</w:t>
      </w:r>
      <w:r w:rsidR="0024218E">
        <w:rPr>
          <w:rFonts w:ascii="Calibri Light" w:hAnsi="Calibri Light" w:cs="Calibri Light"/>
          <w:color w:val="333333"/>
        </w:rPr>
        <w:t xml:space="preserve"> Dit is nog niet opgenomen </w:t>
      </w:r>
      <w:r w:rsidR="005120ED">
        <w:rPr>
          <w:rFonts w:ascii="Calibri Light" w:hAnsi="Calibri Light" w:cs="Calibri Light"/>
          <w:color w:val="333333"/>
        </w:rPr>
        <w:t xml:space="preserve">in de begroting </w:t>
      </w:r>
      <w:r w:rsidR="0024218E">
        <w:rPr>
          <w:rFonts w:ascii="Calibri Light" w:hAnsi="Calibri Light" w:cs="Calibri Light"/>
          <w:color w:val="333333"/>
        </w:rPr>
        <w:t>en gaat naar gekeken worden.</w:t>
      </w:r>
      <w:r w:rsidR="00E2595F">
        <w:rPr>
          <w:rFonts w:ascii="Calibri Light" w:hAnsi="Calibri Light" w:cs="Calibri Light"/>
          <w:color w:val="333333"/>
        </w:rPr>
        <w:t xml:space="preserve"> </w:t>
      </w:r>
      <w:r w:rsidR="0024218E">
        <w:rPr>
          <w:rFonts w:ascii="Calibri Light" w:hAnsi="Calibri Light" w:cs="Calibri Light"/>
          <w:color w:val="333333"/>
        </w:rPr>
        <w:t xml:space="preserve">Voor 2025 is het van belang dat de Museum Boerderij 400 jaar bestaat. Dit gaan we noteren en meenemen in de begroting 2025. </w:t>
      </w:r>
      <w:r w:rsidR="00FE31A9">
        <w:rPr>
          <w:rFonts w:ascii="Calibri Light" w:hAnsi="Calibri Light" w:cs="Calibri Light"/>
          <w:color w:val="333333"/>
        </w:rPr>
        <w:t xml:space="preserve">Voor uitgaven verduurzaming en ICT staat eigenlijk altijd een subsidie tegenover. De investeringen in het Collectiebeleid wordt later nader toegelicht. </w:t>
      </w:r>
      <w:r w:rsidR="00D65B40">
        <w:rPr>
          <w:rFonts w:ascii="Calibri Light" w:hAnsi="Calibri Light" w:cs="Calibri Light"/>
          <w:color w:val="333333"/>
        </w:rPr>
        <w:t>De bedrijfskosten zullen in 2024 toenemen door in gebruik nemen van Nic Barnhoornweg 44 én doordat de vaste energietarieven gaan vervalle</w:t>
      </w:r>
      <w:r w:rsidR="003154B6">
        <w:rPr>
          <w:rFonts w:ascii="Calibri Light" w:hAnsi="Calibri Light" w:cs="Calibri Light"/>
          <w:color w:val="333333"/>
        </w:rPr>
        <w:t>n. We moeten blijven zoeken naar subsidies om te club goed te kunnen blijven laten draaien.</w:t>
      </w:r>
    </w:p>
    <w:p w14:paraId="6DE0E0D0" w14:textId="0972FE78" w:rsidR="00BD4154" w:rsidRDefault="00BD4154" w:rsidP="00BD4154">
      <w:pPr>
        <w:numPr>
          <w:ilvl w:val="0"/>
          <w:numId w:val="5"/>
        </w:numPr>
        <w:textAlignment w:val="baseline"/>
        <w:rPr>
          <w:rFonts w:ascii="Calibri Light" w:hAnsi="Calibri Light" w:cs="Calibri Light"/>
          <w:color w:val="333333"/>
        </w:rPr>
      </w:pPr>
      <w:r>
        <w:rPr>
          <w:rFonts w:ascii="Calibri Light" w:hAnsi="Calibri Light" w:cs="Calibri Light"/>
          <w:color w:val="333333"/>
        </w:rPr>
        <w:t>Status vernieuwings- en u</w:t>
      </w:r>
      <w:r w:rsidRPr="00203BD8">
        <w:rPr>
          <w:rFonts w:ascii="Calibri Light" w:hAnsi="Calibri Light" w:cs="Calibri Light"/>
          <w:color w:val="333333"/>
        </w:rPr>
        <w:t>itbreidingsplannen</w:t>
      </w:r>
      <w:r>
        <w:rPr>
          <w:rFonts w:ascii="Calibri Light" w:hAnsi="Calibri Light" w:cs="Calibri Light"/>
          <w:color w:val="333333"/>
        </w:rPr>
        <w:t>,</w:t>
      </w:r>
      <w:r w:rsidRPr="00203BD8">
        <w:rPr>
          <w:rFonts w:ascii="Calibri Light" w:hAnsi="Calibri Light" w:cs="Calibri Light"/>
          <w:color w:val="333333"/>
        </w:rPr>
        <w:t xml:space="preserve"> korte toelichting</w:t>
      </w:r>
      <w:r w:rsidR="002724E8">
        <w:rPr>
          <w:rFonts w:ascii="Calibri Light" w:hAnsi="Calibri Light" w:cs="Calibri Light"/>
          <w:color w:val="333333"/>
        </w:rPr>
        <w:t xml:space="preserve"> </w:t>
      </w:r>
    </w:p>
    <w:p w14:paraId="61E62F82" w14:textId="77777777" w:rsidR="00486084" w:rsidRDefault="002724E8" w:rsidP="002724E8">
      <w:pPr>
        <w:ind w:left="720"/>
        <w:textAlignment w:val="baseline"/>
        <w:rPr>
          <w:rFonts w:ascii="Calibri Light" w:hAnsi="Calibri Light" w:cs="Calibri Light"/>
          <w:color w:val="333333"/>
        </w:rPr>
      </w:pPr>
      <w:r>
        <w:rPr>
          <w:rFonts w:ascii="Calibri Light" w:hAnsi="Calibri Light" w:cs="Calibri Light"/>
          <w:color w:val="333333"/>
        </w:rPr>
        <w:t>De voorzitter heeft een paar sh</w:t>
      </w:r>
      <w:r w:rsidR="004A7CD4">
        <w:rPr>
          <w:rFonts w:ascii="Calibri Light" w:hAnsi="Calibri Light" w:cs="Calibri Light"/>
          <w:color w:val="333333"/>
        </w:rPr>
        <w:t xml:space="preserve">eets gemaakt om inzichtelijkheid te geven waarin het “onderhanden werk” staat. </w:t>
      </w:r>
      <w:r w:rsidR="00486084">
        <w:rPr>
          <w:rFonts w:ascii="Calibri Light" w:hAnsi="Calibri Light" w:cs="Calibri Light"/>
          <w:color w:val="333333"/>
        </w:rPr>
        <w:t xml:space="preserve">5 gebieden: </w:t>
      </w:r>
    </w:p>
    <w:p w14:paraId="68EEFD50" w14:textId="11D9FCCD" w:rsidR="00027831" w:rsidRDefault="00486084" w:rsidP="002724E8">
      <w:pPr>
        <w:ind w:left="720"/>
        <w:textAlignment w:val="baseline"/>
        <w:rPr>
          <w:rFonts w:ascii="Calibri Light" w:hAnsi="Calibri Light" w:cs="Calibri Light"/>
          <w:color w:val="333333"/>
        </w:rPr>
      </w:pPr>
      <w:r>
        <w:rPr>
          <w:rFonts w:ascii="Calibri Light" w:hAnsi="Calibri Light" w:cs="Calibri Light"/>
          <w:color w:val="333333"/>
        </w:rPr>
        <w:t xml:space="preserve">-vacatures, ook van het bestuur </w:t>
      </w:r>
      <w:r w:rsidR="00395714">
        <w:rPr>
          <w:rFonts w:ascii="Calibri Light" w:hAnsi="Calibri Light" w:cs="Calibri Light"/>
          <w:color w:val="333333"/>
        </w:rPr>
        <w:t>zullen</w:t>
      </w:r>
      <w:r>
        <w:rPr>
          <w:rFonts w:ascii="Calibri Light" w:hAnsi="Calibri Light" w:cs="Calibri Light"/>
          <w:color w:val="333333"/>
        </w:rPr>
        <w:t xml:space="preserve"> ingevuld </w:t>
      </w:r>
      <w:r w:rsidR="00395714">
        <w:rPr>
          <w:rFonts w:ascii="Calibri Light" w:hAnsi="Calibri Light" w:cs="Calibri Light"/>
          <w:color w:val="333333"/>
        </w:rPr>
        <w:t xml:space="preserve">moeten worden. Een beroep op de leden om </w:t>
      </w:r>
      <w:r w:rsidR="00027831">
        <w:rPr>
          <w:rFonts w:ascii="Calibri Light" w:hAnsi="Calibri Light" w:cs="Calibri Light"/>
          <w:color w:val="333333"/>
        </w:rPr>
        <w:t xml:space="preserve">misschien met voorstellen te komen. Zonder vrijwilligers worden </w:t>
      </w:r>
      <w:r w:rsidR="008E13C0">
        <w:rPr>
          <w:rFonts w:ascii="Calibri Light" w:hAnsi="Calibri Light" w:cs="Calibri Light"/>
          <w:color w:val="333333"/>
        </w:rPr>
        <w:t>de werkzaamheden niet uitvoerbaar.</w:t>
      </w:r>
    </w:p>
    <w:p w14:paraId="591501A5" w14:textId="0F03D339" w:rsidR="002724E8" w:rsidRDefault="00027831" w:rsidP="002724E8">
      <w:pPr>
        <w:ind w:left="720"/>
        <w:textAlignment w:val="baseline"/>
        <w:rPr>
          <w:rFonts w:ascii="Calibri Light" w:hAnsi="Calibri Light" w:cs="Calibri Light"/>
          <w:color w:val="333333"/>
        </w:rPr>
      </w:pPr>
      <w:r>
        <w:rPr>
          <w:rFonts w:ascii="Calibri Light" w:hAnsi="Calibri Light" w:cs="Calibri Light"/>
          <w:color w:val="333333"/>
        </w:rPr>
        <w:t>-</w:t>
      </w:r>
      <w:r w:rsidR="00486084">
        <w:rPr>
          <w:rFonts w:ascii="Calibri Light" w:hAnsi="Calibri Light" w:cs="Calibri Light"/>
          <w:color w:val="333333"/>
        </w:rPr>
        <w:t>werkruimte vrijwill</w:t>
      </w:r>
      <w:r w:rsidR="008E13C0">
        <w:rPr>
          <w:rFonts w:ascii="Calibri Light" w:hAnsi="Calibri Light" w:cs="Calibri Light"/>
          <w:color w:val="333333"/>
        </w:rPr>
        <w:t>i</w:t>
      </w:r>
      <w:r w:rsidR="00486084">
        <w:rPr>
          <w:rFonts w:ascii="Calibri Light" w:hAnsi="Calibri Light" w:cs="Calibri Light"/>
          <w:color w:val="333333"/>
        </w:rPr>
        <w:t>gers</w:t>
      </w:r>
      <w:r w:rsidR="008E13C0">
        <w:rPr>
          <w:rFonts w:ascii="Calibri Light" w:hAnsi="Calibri Light" w:cs="Calibri Light"/>
          <w:color w:val="333333"/>
        </w:rPr>
        <w:t>; Nic Barnhoornweg 44</w:t>
      </w:r>
      <w:r w:rsidR="00EE54BE">
        <w:rPr>
          <w:rFonts w:ascii="Calibri Light" w:hAnsi="Calibri Light" w:cs="Calibri Light"/>
          <w:color w:val="333333"/>
        </w:rPr>
        <w:t xml:space="preserve"> in gebruik nemen </w:t>
      </w:r>
      <w:r w:rsidR="00C15767">
        <w:rPr>
          <w:rFonts w:ascii="Calibri Light" w:hAnsi="Calibri Light" w:cs="Calibri Light"/>
          <w:color w:val="333333"/>
        </w:rPr>
        <w:t>hangt nog op 2 punten</w:t>
      </w:r>
      <w:r w:rsidR="00EE54BE">
        <w:rPr>
          <w:rFonts w:ascii="Calibri Light" w:hAnsi="Calibri Light" w:cs="Calibri Light"/>
          <w:color w:val="333333"/>
        </w:rPr>
        <w:t>. Belangrijke aanvullende investering nodig doordat het dak rot blijkt. Tweede punt is dat de bestemming van het pand gewijzigd moet worden.</w:t>
      </w:r>
      <w:r w:rsidR="00C15767">
        <w:rPr>
          <w:rFonts w:ascii="Calibri Light" w:hAnsi="Calibri Light" w:cs="Calibri Light"/>
          <w:color w:val="333333"/>
        </w:rPr>
        <w:t xml:space="preserve"> Dit is nu wonen en moet museum worden. We zijn hier hard over in gesprek met de gemeente, maar de voortgang is helaas erg traag. </w:t>
      </w:r>
    </w:p>
    <w:p w14:paraId="3C5D1828" w14:textId="5DF2E676" w:rsidR="000F23DC" w:rsidRDefault="000F23DC" w:rsidP="002724E8">
      <w:pPr>
        <w:ind w:left="720"/>
        <w:textAlignment w:val="baseline"/>
        <w:rPr>
          <w:rFonts w:ascii="Calibri Light" w:hAnsi="Calibri Light" w:cs="Calibri Light"/>
          <w:color w:val="333333"/>
        </w:rPr>
      </w:pPr>
      <w:r>
        <w:rPr>
          <w:rFonts w:ascii="Calibri Light" w:hAnsi="Calibri Light" w:cs="Calibri Light"/>
          <w:color w:val="333333"/>
        </w:rPr>
        <w:t xml:space="preserve">-Huishoudelijk reglement – René is hier mee bezig geweest om duidelijke relaties met en tussen vrijwilligers te krijgen. </w:t>
      </w:r>
    </w:p>
    <w:p w14:paraId="70BFE702" w14:textId="3E68E069" w:rsidR="004C55E3" w:rsidRDefault="004C55E3" w:rsidP="002724E8">
      <w:pPr>
        <w:ind w:left="720"/>
        <w:textAlignment w:val="baseline"/>
        <w:rPr>
          <w:rFonts w:ascii="Calibri Light" w:hAnsi="Calibri Light" w:cs="Calibri Light"/>
          <w:color w:val="333333"/>
        </w:rPr>
      </w:pPr>
      <w:r>
        <w:rPr>
          <w:rFonts w:ascii="Calibri Light" w:hAnsi="Calibri Light" w:cs="Calibri Light"/>
          <w:color w:val="333333"/>
        </w:rPr>
        <w:lastRenderedPageBreak/>
        <w:t xml:space="preserve">-WBTR – </w:t>
      </w:r>
      <w:r w:rsidR="000A766B">
        <w:rPr>
          <w:rFonts w:ascii="Calibri Light" w:hAnsi="Calibri Light" w:cs="Calibri Light"/>
          <w:color w:val="333333"/>
        </w:rPr>
        <w:t>V</w:t>
      </w:r>
      <w:r>
        <w:rPr>
          <w:rFonts w:ascii="Calibri Light" w:hAnsi="Calibri Light" w:cs="Calibri Light"/>
          <w:color w:val="333333"/>
        </w:rPr>
        <w:t xml:space="preserve">erplichting om in 2026 statutair en organisatorische wijzigingen aan te brengen. </w:t>
      </w:r>
    </w:p>
    <w:p w14:paraId="1C3ACD81" w14:textId="5B9DAA12" w:rsidR="008D7E06" w:rsidRDefault="000A766B" w:rsidP="008D7E06">
      <w:pPr>
        <w:ind w:left="720"/>
        <w:textAlignment w:val="baseline"/>
        <w:rPr>
          <w:rFonts w:ascii="Calibri Light" w:hAnsi="Calibri Light" w:cs="Calibri Light"/>
          <w:color w:val="333333"/>
        </w:rPr>
      </w:pPr>
      <w:r>
        <w:rPr>
          <w:rFonts w:ascii="Calibri Light" w:hAnsi="Calibri Light" w:cs="Calibri Light"/>
          <w:color w:val="333333"/>
        </w:rPr>
        <w:t>-</w:t>
      </w:r>
      <w:r w:rsidR="009808F9">
        <w:rPr>
          <w:rFonts w:ascii="Calibri Light" w:hAnsi="Calibri Light" w:cs="Calibri Light"/>
          <w:color w:val="333333"/>
        </w:rPr>
        <w:t>Rol GON als erfgoedorganisatie</w:t>
      </w:r>
      <w:r w:rsidR="008D7E06">
        <w:rPr>
          <w:rFonts w:ascii="Calibri Light" w:hAnsi="Calibri Light" w:cs="Calibri Light"/>
          <w:color w:val="333333"/>
        </w:rPr>
        <w:t xml:space="preserve"> definiëren. Eisen aan het Collectiebeleid gesteld vanuit Museumvereniging. Professionele projectleider ingehuurd voor het project Collectiebeleid met in deze groep ook: Tim Verplancke, Peter Mulder, Hans Savenije, </w:t>
      </w:r>
      <w:proofErr w:type="spellStart"/>
      <w:r w:rsidR="008D7E06">
        <w:rPr>
          <w:rFonts w:ascii="Calibri Light" w:hAnsi="Calibri Light" w:cs="Calibri Light"/>
          <w:color w:val="333333"/>
        </w:rPr>
        <w:t>Menco</w:t>
      </w:r>
      <w:proofErr w:type="spellEnd"/>
      <w:r w:rsidR="008D7E06">
        <w:rPr>
          <w:rFonts w:ascii="Calibri Light" w:hAnsi="Calibri Light" w:cs="Calibri Light"/>
          <w:color w:val="333333"/>
        </w:rPr>
        <w:t xml:space="preserve"> Wiersema, Koen </w:t>
      </w:r>
      <w:proofErr w:type="spellStart"/>
      <w:r w:rsidR="008D7E06">
        <w:rPr>
          <w:rFonts w:ascii="Calibri Light" w:hAnsi="Calibri Light" w:cs="Calibri Light"/>
          <w:color w:val="333333"/>
        </w:rPr>
        <w:t>Marijt</w:t>
      </w:r>
      <w:proofErr w:type="spellEnd"/>
      <w:r w:rsidR="008D7E06">
        <w:rPr>
          <w:rFonts w:ascii="Calibri Light" w:hAnsi="Calibri Light" w:cs="Calibri Light"/>
          <w:color w:val="333333"/>
        </w:rPr>
        <w:t xml:space="preserve">, Michel van Dam. Het projectteam heeft vrijheid om </w:t>
      </w:r>
      <w:r w:rsidR="00A22061">
        <w:rPr>
          <w:rFonts w:ascii="Calibri Light" w:hAnsi="Calibri Light" w:cs="Calibri Light"/>
          <w:color w:val="333333"/>
        </w:rPr>
        <w:t xml:space="preserve">het Collectiebeleid in te vullen. Vanuit het bestuur is wel een richtlijn gegeven </w:t>
      </w:r>
      <w:proofErr w:type="spellStart"/>
      <w:r w:rsidR="00A22061">
        <w:rPr>
          <w:rFonts w:ascii="Calibri Light" w:hAnsi="Calibri Light" w:cs="Calibri Light"/>
          <w:color w:val="333333"/>
        </w:rPr>
        <w:t>dmv</w:t>
      </w:r>
      <w:proofErr w:type="spellEnd"/>
      <w:r w:rsidR="00A22061">
        <w:rPr>
          <w:rFonts w:ascii="Calibri Light" w:hAnsi="Calibri Light" w:cs="Calibri Light"/>
          <w:color w:val="333333"/>
        </w:rPr>
        <w:t xml:space="preserve"> de “Rode draad”. </w:t>
      </w:r>
      <w:r w:rsidR="00867460">
        <w:rPr>
          <w:rFonts w:ascii="Calibri Light" w:hAnsi="Calibri Light" w:cs="Calibri Light"/>
          <w:color w:val="333333"/>
        </w:rPr>
        <w:t>We zijn dus a</w:t>
      </w:r>
      <w:r w:rsidR="00A22061">
        <w:rPr>
          <w:rFonts w:ascii="Calibri Light" w:hAnsi="Calibri Light" w:cs="Calibri Light"/>
          <w:color w:val="333333"/>
        </w:rPr>
        <w:t>fgestapt van de klimaatfocus</w:t>
      </w:r>
      <w:r w:rsidR="00AB0365">
        <w:rPr>
          <w:rFonts w:ascii="Calibri Light" w:hAnsi="Calibri Light" w:cs="Calibri Light"/>
          <w:color w:val="333333"/>
        </w:rPr>
        <w:t xml:space="preserve"> omdat het onderwerp niet goed uitgekristalliseerd is. </w:t>
      </w:r>
    </w:p>
    <w:p w14:paraId="6C65136C" w14:textId="30F60914" w:rsidR="00867460" w:rsidRDefault="00867460" w:rsidP="008D7E06">
      <w:pPr>
        <w:ind w:left="720"/>
        <w:textAlignment w:val="baseline"/>
        <w:rPr>
          <w:rFonts w:ascii="Calibri Light" w:hAnsi="Calibri Light" w:cs="Calibri Light"/>
          <w:color w:val="333333"/>
        </w:rPr>
      </w:pPr>
      <w:r>
        <w:rPr>
          <w:rFonts w:ascii="Calibri Light" w:hAnsi="Calibri Light" w:cs="Calibri Light"/>
          <w:color w:val="333333"/>
        </w:rPr>
        <w:t xml:space="preserve">-Opslaan van alle gegevens moet via een professioneel collectiebeheerssysteem. Hierdoor kan </w:t>
      </w:r>
      <w:r w:rsidR="003C08D6">
        <w:rPr>
          <w:rFonts w:ascii="Calibri Light" w:hAnsi="Calibri Light" w:cs="Calibri Light"/>
          <w:color w:val="333333"/>
        </w:rPr>
        <w:t>alles digitaal gedeeld gaan worden wat andere mogelijkheden biedt dat nu.</w:t>
      </w:r>
    </w:p>
    <w:p w14:paraId="125FD716" w14:textId="1C36B654" w:rsidR="003C08D6" w:rsidRDefault="003C08D6" w:rsidP="008D7E06">
      <w:pPr>
        <w:ind w:left="720"/>
        <w:textAlignment w:val="baseline"/>
        <w:rPr>
          <w:rFonts w:ascii="Calibri Light" w:hAnsi="Calibri Light" w:cs="Calibri Light"/>
          <w:color w:val="333333"/>
        </w:rPr>
      </w:pPr>
      <w:r>
        <w:rPr>
          <w:rFonts w:ascii="Calibri Light" w:hAnsi="Calibri Light" w:cs="Calibri Light"/>
          <w:color w:val="333333"/>
        </w:rPr>
        <w:t xml:space="preserve">-De nieuwbouw </w:t>
      </w:r>
      <w:r w:rsidR="00A32AEB">
        <w:rPr>
          <w:rFonts w:ascii="Calibri Light" w:hAnsi="Calibri Light" w:cs="Calibri Light"/>
          <w:color w:val="333333"/>
        </w:rPr>
        <w:t>–</w:t>
      </w:r>
      <w:r>
        <w:rPr>
          <w:rFonts w:ascii="Calibri Light" w:hAnsi="Calibri Light" w:cs="Calibri Light"/>
          <w:color w:val="333333"/>
        </w:rPr>
        <w:t xml:space="preserve"> </w:t>
      </w:r>
      <w:r w:rsidR="00A32AEB">
        <w:rPr>
          <w:rFonts w:ascii="Calibri Light" w:hAnsi="Calibri Light" w:cs="Calibri Light"/>
          <w:color w:val="333333"/>
        </w:rPr>
        <w:t>Om de financiering</w:t>
      </w:r>
      <w:r w:rsidR="00F12BBA">
        <w:rPr>
          <w:rFonts w:ascii="Calibri Light" w:hAnsi="Calibri Light" w:cs="Calibri Light"/>
          <w:color w:val="333333"/>
        </w:rPr>
        <w:t xml:space="preserve"> van de vernieuwing van Museum Noordwijk</w:t>
      </w:r>
      <w:r w:rsidR="00A32AEB">
        <w:rPr>
          <w:rFonts w:ascii="Calibri Light" w:hAnsi="Calibri Light" w:cs="Calibri Light"/>
          <w:color w:val="333333"/>
        </w:rPr>
        <w:t xml:space="preserve"> makkelijker te maken kijken we </w:t>
      </w:r>
      <w:r w:rsidR="005120ED">
        <w:rPr>
          <w:rFonts w:ascii="Calibri Light" w:hAnsi="Calibri Light" w:cs="Calibri Light"/>
          <w:color w:val="333333"/>
        </w:rPr>
        <w:t xml:space="preserve">er </w:t>
      </w:r>
      <w:r w:rsidR="00A32AEB">
        <w:rPr>
          <w:rFonts w:ascii="Calibri Light" w:hAnsi="Calibri Light" w:cs="Calibri Light"/>
          <w:color w:val="333333"/>
        </w:rPr>
        <w:t xml:space="preserve">naar bebouwing </w:t>
      </w:r>
      <w:r w:rsidR="00F12BBA">
        <w:rPr>
          <w:rFonts w:ascii="Calibri Light" w:hAnsi="Calibri Light" w:cs="Calibri Light"/>
          <w:color w:val="333333"/>
        </w:rPr>
        <w:t xml:space="preserve">op het museum te maken. </w:t>
      </w:r>
      <w:r w:rsidR="00A32AEB">
        <w:rPr>
          <w:rFonts w:ascii="Calibri Light" w:hAnsi="Calibri Light" w:cs="Calibri Light"/>
          <w:color w:val="333333"/>
        </w:rPr>
        <w:t>Hier zijn nieuwe ideeën voor in samenwerking met de gemeente</w:t>
      </w:r>
      <w:r w:rsidR="00F12BBA">
        <w:rPr>
          <w:rFonts w:ascii="Calibri Light" w:hAnsi="Calibri Light" w:cs="Calibri Light"/>
          <w:color w:val="333333"/>
        </w:rPr>
        <w:t xml:space="preserve">. De voorzitter laat hiervan een plaatje zien van de eerste ideeën. We hopen dat dit </w:t>
      </w:r>
      <w:r w:rsidR="00AB45C8">
        <w:rPr>
          <w:rFonts w:ascii="Calibri Light" w:hAnsi="Calibri Light" w:cs="Calibri Light"/>
          <w:color w:val="333333"/>
        </w:rPr>
        <w:t>komend jaar verder gebracht gaat worden.</w:t>
      </w:r>
      <w:r w:rsidR="000E0D55">
        <w:rPr>
          <w:rFonts w:ascii="Calibri Light" w:hAnsi="Calibri Light" w:cs="Calibri Light"/>
          <w:color w:val="333333"/>
        </w:rPr>
        <w:t xml:space="preserve"> </w:t>
      </w:r>
      <w:r w:rsidR="00207115">
        <w:rPr>
          <w:rFonts w:ascii="Calibri Light" w:hAnsi="Calibri Light" w:cs="Calibri Light"/>
          <w:color w:val="333333"/>
        </w:rPr>
        <w:t xml:space="preserve">Vraag uit de zaal van </w:t>
      </w:r>
      <w:r w:rsidR="00425411">
        <w:rPr>
          <w:rFonts w:ascii="Calibri Light" w:hAnsi="Calibri Light" w:cs="Calibri Light"/>
          <w:color w:val="333333"/>
        </w:rPr>
        <w:t>Jan H of we niet beter zelf woningen kunnen verkopen.</w:t>
      </w:r>
      <w:r w:rsidR="005722C2">
        <w:rPr>
          <w:rFonts w:ascii="Calibri Light" w:hAnsi="Calibri Light" w:cs="Calibri Light"/>
          <w:color w:val="333333"/>
        </w:rPr>
        <w:t xml:space="preserve"> Alle opties zijn nog open.</w:t>
      </w:r>
    </w:p>
    <w:p w14:paraId="671D8445" w14:textId="2D21717D" w:rsidR="00BD4154" w:rsidRDefault="00BD4154" w:rsidP="00BD4154">
      <w:pPr>
        <w:numPr>
          <w:ilvl w:val="0"/>
          <w:numId w:val="5"/>
        </w:numPr>
        <w:textAlignment w:val="baseline"/>
        <w:rPr>
          <w:rFonts w:ascii="Calibri Light" w:hAnsi="Calibri Light" w:cs="Calibri Light"/>
          <w:color w:val="333333"/>
        </w:rPr>
      </w:pPr>
      <w:r w:rsidRPr="00203BD8">
        <w:rPr>
          <w:rFonts w:ascii="Calibri Light" w:hAnsi="Calibri Light" w:cs="Calibri Light"/>
          <w:color w:val="333333"/>
        </w:rPr>
        <w:t>Rondvraag</w:t>
      </w:r>
      <w:r w:rsidR="006A6D66">
        <w:rPr>
          <w:rFonts w:ascii="Calibri Light" w:hAnsi="Calibri Light" w:cs="Calibri Light"/>
          <w:color w:val="333333"/>
        </w:rPr>
        <w:t xml:space="preserve"> </w:t>
      </w:r>
    </w:p>
    <w:p w14:paraId="1484811D" w14:textId="4E6DDBB7" w:rsidR="006A6D66" w:rsidRDefault="006A6D66" w:rsidP="006A6D66">
      <w:pPr>
        <w:ind w:left="720"/>
        <w:textAlignment w:val="baseline"/>
        <w:rPr>
          <w:rFonts w:ascii="Calibri Light" w:hAnsi="Calibri Light" w:cs="Calibri Light"/>
          <w:color w:val="333333"/>
        </w:rPr>
      </w:pPr>
      <w:r>
        <w:rPr>
          <w:rFonts w:ascii="Calibri Light" w:hAnsi="Calibri Light" w:cs="Calibri Light"/>
          <w:color w:val="333333"/>
        </w:rPr>
        <w:t>-</w:t>
      </w:r>
      <w:r w:rsidR="00F24668">
        <w:rPr>
          <w:rFonts w:ascii="Calibri Light" w:hAnsi="Calibri Light" w:cs="Calibri Light"/>
          <w:color w:val="333333"/>
        </w:rPr>
        <w:t>Toos van Maris refereert aan een stuk in de krant over het DPO gebouw.</w:t>
      </w:r>
      <w:r>
        <w:rPr>
          <w:rFonts w:ascii="Calibri Light" w:hAnsi="Calibri Light" w:cs="Calibri Light"/>
          <w:color w:val="333333"/>
        </w:rPr>
        <w:t xml:space="preserve"> Hoe kijkt het bestuur hier naar. </w:t>
      </w:r>
      <w:r w:rsidR="005722C2">
        <w:rPr>
          <w:rFonts w:ascii="Calibri Light" w:hAnsi="Calibri Light" w:cs="Calibri Light"/>
          <w:color w:val="333333"/>
        </w:rPr>
        <w:t xml:space="preserve">Het </w:t>
      </w:r>
      <w:proofErr w:type="spellStart"/>
      <w:r w:rsidR="005722C2">
        <w:rPr>
          <w:rFonts w:ascii="Calibri Light" w:hAnsi="Calibri Light" w:cs="Calibri Light"/>
          <w:color w:val="333333"/>
        </w:rPr>
        <w:t>antwood</w:t>
      </w:r>
      <w:proofErr w:type="spellEnd"/>
      <w:r w:rsidR="005722C2">
        <w:rPr>
          <w:rFonts w:ascii="Calibri Light" w:hAnsi="Calibri Light" w:cs="Calibri Light"/>
          <w:color w:val="333333"/>
        </w:rPr>
        <w:t xml:space="preserve"> hierop is</w:t>
      </w:r>
      <w:r>
        <w:rPr>
          <w:rFonts w:ascii="Calibri Light" w:hAnsi="Calibri Light" w:cs="Calibri Light"/>
          <w:color w:val="333333"/>
        </w:rPr>
        <w:t xml:space="preserve"> </w:t>
      </w:r>
      <w:r w:rsidR="00A750DD">
        <w:rPr>
          <w:rFonts w:ascii="Calibri Light" w:hAnsi="Calibri Light" w:cs="Calibri Light"/>
          <w:color w:val="333333"/>
        </w:rPr>
        <w:t xml:space="preserve">dat we met het nieuwe plan voldoende ruimte hebben </w:t>
      </w:r>
      <w:r w:rsidR="005722C2">
        <w:rPr>
          <w:rFonts w:ascii="Calibri Light" w:hAnsi="Calibri Light" w:cs="Calibri Light"/>
          <w:color w:val="333333"/>
        </w:rPr>
        <w:t>als met</w:t>
      </w:r>
      <w:r w:rsidR="00A750DD">
        <w:rPr>
          <w:rFonts w:ascii="Calibri Light" w:hAnsi="Calibri Light" w:cs="Calibri Light"/>
          <w:color w:val="333333"/>
        </w:rPr>
        <w:t xml:space="preserve"> het DPO nu. Toos geeft aan dat de timing misschien een probleem kan worden. De voorzitter geeft aan dat er op dit moment geen</w:t>
      </w:r>
      <w:r w:rsidR="00F24668">
        <w:rPr>
          <w:rFonts w:ascii="Calibri Light" w:hAnsi="Calibri Light" w:cs="Calibri Light"/>
          <w:color w:val="333333"/>
        </w:rPr>
        <w:t xml:space="preserve"> concrete plannen zijn voor het DPO. Er is vanuit het bestuur een verzoek gedaan bij de gemeente om het DPO in stand te houden.</w:t>
      </w:r>
      <w:r w:rsidR="00F3678D">
        <w:rPr>
          <w:rFonts w:ascii="Calibri Light" w:hAnsi="Calibri Light" w:cs="Calibri Light"/>
          <w:color w:val="333333"/>
        </w:rPr>
        <w:t xml:space="preserve"> Het onderwerp heeft </w:t>
      </w:r>
      <w:r w:rsidR="005722C2">
        <w:rPr>
          <w:rFonts w:ascii="Calibri Light" w:hAnsi="Calibri Light" w:cs="Calibri Light"/>
          <w:color w:val="333333"/>
        </w:rPr>
        <w:t xml:space="preserve">in ieder geval </w:t>
      </w:r>
      <w:r w:rsidR="00F3678D">
        <w:rPr>
          <w:rFonts w:ascii="Calibri Light" w:hAnsi="Calibri Light" w:cs="Calibri Light"/>
          <w:color w:val="333333"/>
        </w:rPr>
        <w:t xml:space="preserve">zeker aandacht van het bestuur. </w:t>
      </w:r>
    </w:p>
    <w:p w14:paraId="0E0B39E0" w14:textId="2993938F" w:rsidR="4BE872E3" w:rsidRPr="00BD4154" w:rsidRDefault="00BD4154" w:rsidP="00BD4154">
      <w:pPr>
        <w:numPr>
          <w:ilvl w:val="0"/>
          <w:numId w:val="5"/>
        </w:numPr>
        <w:textAlignment w:val="baseline"/>
        <w:rPr>
          <w:rFonts w:ascii="Calibri Light" w:hAnsi="Calibri Light" w:cs="Calibri Light"/>
          <w:color w:val="333333"/>
        </w:rPr>
      </w:pPr>
      <w:r w:rsidRPr="00203BD8">
        <w:rPr>
          <w:rFonts w:ascii="Calibri Light" w:hAnsi="Calibri Light" w:cs="Calibri Light"/>
          <w:color w:val="333333"/>
        </w:rPr>
        <w:t>Sluiting</w:t>
      </w:r>
      <w:r w:rsidR="00F3678D">
        <w:rPr>
          <w:rFonts w:ascii="Calibri Light" w:hAnsi="Calibri Light" w:cs="Calibri Light"/>
          <w:color w:val="333333"/>
        </w:rPr>
        <w:t xml:space="preserve"> – Een ieder dank voor zijn aanwezigheid. Na een korte pauze </w:t>
      </w:r>
      <w:r w:rsidR="007F4B7D">
        <w:rPr>
          <w:rFonts w:ascii="Calibri Light" w:hAnsi="Calibri Light" w:cs="Calibri Light"/>
          <w:color w:val="333333"/>
        </w:rPr>
        <w:t xml:space="preserve">geeft </w:t>
      </w:r>
      <w:proofErr w:type="spellStart"/>
      <w:r w:rsidR="00AF6F5F">
        <w:rPr>
          <w:rFonts w:ascii="Calibri Light" w:hAnsi="Calibri Light" w:cs="Calibri Light"/>
          <w:color w:val="333333"/>
        </w:rPr>
        <w:t>Menco</w:t>
      </w:r>
      <w:proofErr w:type="spellEnd"/>
      <w:r w:rsidR="00AF6F5F">
        <w:rPr>
          <w:rFonts w:ascii="Calibri Light" w:hAnsi="Calibri Light" w:cs="Calibri Light"/>
          <w:color w:val="333333"/>
        </w:rPr>
        <w:t xml:space="preserve"> Wiersema </w:t>
      </w:r>
      <w:r w:rsidR="007F4B7D">
        <w:rPr>
          <w:rFonts w:ascii="Calibri Light" w:hAnsi="Calibri Light" w:cs="Calibri Light"/>
          <w:color w:val="333333"/>
        </w:rPr>
        <w:t xml:space="preserve">een zeer interessante en inspirerende lezing </w:t>
      </w:r>
      <w:r w:rsidR="00AF6F5F" w:rsidRPr="007F4B7D">
        <w:rPr>
          <w:rFonts w:asciiTheme="majorHAnsi" w:hAnsiTheme="majorHAnsi" w:cstheme="majorHAnsi"/>
          <w:color w:val="333333"/>
        </w:rPr>
        <w:t>over</w:t>
      </w:r>
      <w:r w:rsidR="007F4B7D">
        <w:rPr>
          <w:rFonts w:asciiTheme="majorHAnsi" w:hAnsiTheme="majorHAnsi" w:cstheme="majorHAnsi"/>
          <w:color w:val="333333"/>
        </w:rPr>
        <w:t xml:space="preserve">: “De </w:t>
      </w:r>
      <w:r w:rsidR="007F4B7D" w:rsidRPr="007F4B7D">
        <w:rPr>
          <w:rFonts w:asciiTheme="majorHAnsi" w:hAnsiTheme="majorHAnsi" w:cstheme="majorHAnsi"/>
          <w:color w:val="000000"/>
        </w:rPr>
        <w:t xml:space="preserve">Tuin van Holland, Blaarkoppen en Caspar </w:t>
      </w:r>
      <w:proofErr w:type="spellStart"/>
      <w:r w:rsidR="007F4B7D" w:rsidRPr="007F4B7D">
        <w:rPr>
          <w:rFonts w:asciiTheme="majorHAnsi" w:hAnsiTheme="majorHAnsi" w:cstheme="majorHAnsi"/>
          <w:color w:val="000000"/>
        </w:rPr>
        <w:t>Fagel</w:t>
      </w:r>
      <w:proofErr w:type="spellEnd"/>
      <w:r w:rsidR="007F4B7D">
        <w:rPr>
          <w:rFonts w:asciiTheme="majorHAnsi" w:hAnsiTheme="majorHAnsi" w:cstheme="majorHAnsi"/>
          <w:color w:val="000000"/>
        </w:rPr>
        <w:t xml:space="preserve">”. </w:t>
      </w:r>
    </w:p>
    <w:sectPr w:rsidR="4BE872E3" w:rsidRPr="00BD4154" w:rsidSect="003F749F">
      <w:headerReference w:type="default" r:id="rId12"/>
      <w:footerReference w:type="default" r:id="rId13"/>
      <w:pgSz w:w="11906" w:h="16838"/>
      <w:pgMar w:top="2657" w:right="1080" w:bottom="1702" w:left="108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246AA47" w14:textId="77777777" w:rsidR="005951C5" w:rsidRDefault="005951C5">
      <w:r>
        <w:separator/>
      </w:r>
    </w:p>
  </w:endnote>
  <w:endnote w:type="continuationSeparator" w:id="0">
    <w:p w14:paraId="65C98E9B" w14:textId="77777777" w:rsidR="005951C5" w:rsidRDefault="005951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Kartika">
    <w:charset w:val="00"/>
    <w:family w:val="roman"/>
    <w:pitch w:val="variable"/>
    <w:sig w:usb0="00800003" w:usb1="00000000" w:usb2="00000000" w:usb3="00000000" w:csb0="0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9068CA" w14:textId="77777777" w:rsidR="00071604" w:rsidRDefault="00071604" w:rsidP="00071604">
    <w:pPr>
      <w:pStyle w:val="Koptekst"/>
      <w:rPr>
        <w:rFonts w:ascii="Garamond" w:hAnsi="Garamond"/>
      </w:rPr>
    </w:pPr>
  </w:p>
  <w:p w14:paraId="1910DA1D" w14:textId="77777777" w:rsidR="00071604" w:rsidRDefault="00071604" w:rsidP="00071604">
    <w:pPr>
      <w:pStyle w:val="Koptekst"/>
      <w:rPr>
        <w:rFonts w:ascii="Garamond" w:hAnsi="Garamond"/>
      </w:rPr>
    </w:pPr>
  </w:p>
  <w:p w14:paraId="368C3E03" w14:textId="77777777" w:rsidR="00071604" w:rsidRDefault="00071604" w:rsidP="00071604">
    <w:pPr>
      <w:pStyle w:val="Koptekst"/>
      <w:rPr>
        <w:rFonts w:ascii="Garamond" w:hAnsi="Garamond"/>
      </w:rPr>
    </w:pPr>
  </w:p>
  <w:p w14:paraId="3D33CAC3" w14:textId="77777777" w:rsidR="00071604" w:rsidRDefault="00071604" w:rsidP="00071604">
    <w:pPr>
      <w:pStyle w:val="Koptekst"/>
      <w:rPr>
        <w:rFonts w:ascii="Garamond" w:hAnsi="Garamond"/>
      </w:rPr>
    </w:pPr>
  </w:p>
  <w:p w14:paraId="06F6743C" w14:textId="77777777" w:rsidR="001D4270" w:rsidRDefault="001D4270" w:rsidP="00071604">
    <w:pPr>
      <w:pStyle w:val="Voettekst"/>
      <w:rPr>
        <w:rFonts w:ascii="Garamond" w:hAnsi="Garamond"/>
      </w:rPr>
    </w:pPr>
  </w:p>
  <w:p w14:paraId="37D5C9A9" w14:textId="09E79F86" w:rsidR="001D4270" w:rsidRDefault="0084285A" w:rsidP="00071604">
    <w:pPr>
      <w:pStyle w:val="Voettekst"/>
      <w:rPr>
        <w:rFonts w:ascii="Garamond" w:hAnsi="Garamond"/>
      </w:rPr>
    </w:pPr>
    <w:r>
      <w:rPr>
        <w:rFonts w:ascii="Garamond" w:hAnsi="Garamond"/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21215CE5" wp14:editId="517829C7">
              <wp:simplePos x="0" y="0"/>
              <wp:positionH relativeFrom="column">
                <wp:posOffset>0</wp:posOffset>
              </wp:positionH>
              <wp:positionV relativeFrom="paragraph">
                <wp:posOffset>38735</wp:posOffset>
              </wp:positionV>
              <wp:extent cx="5715000" cy="0"/>
              <wp:effectExtent l="9525" t="10160" r="9525" b="8890"/>
              <wp:wrapNone/>
              <wp:docPr id="1379261199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150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81E1958" id="Line 1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.05pt" to="450pt,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"/>
          </w:pict>
        </mc:Fallback>
      </mc:AlternateContent>
    </w:r>
  </w:p>
  <w:p w14:paraId="1FA62426" w14:textId="77777777" w:rsidR="00071604" w:rsidRPr="0014639C" w:rsidRDefault="00071604" w:rsidP="00071604">
    <w:pPr>
      <w:pStyle w:val="Voettekst"/>
      <w:rPr>
        <w:rFonts w:ascii="Garamond" w:hAnsi="Garamond"/>
        <w:sz w:val="20"/>
        <w:szCs w:val="20"/>
        <w:lang w:val="en-US"/>
      </w:rPr>
    </w:pPr>
    <w:r w:rsidRPr="0014639C">
      <w:rPr>
        <w:rFonts w:ascii="Garamond" w:hAnsi="Garamond"/>
        <w:sz w:val="20"/>
        <w:szCs w:val="20"/>
        <w:lang w:val="en-US"/>
      </w:rPr>
      <w:t xml:space="preserve">Bank: </w:t>
    </w:r>
    <w:r w:rsidR="001D4270" w:rsidRPr="0014639C">
      <w:rPr>
        <w:rFonts w:ascii="Garamond" w:hAnsi="Garamond"/>
        <w:sz w:val="20"/>
        <w:szCs w:val="20"/>
        <w:lang w:val="en-US"/>
      </w:rPr>
      <w:t xml:space="preserve">        </w:t>
    </w:r>
    <w:r w:rsidRPr="0014639C">
      <w:rPr>
        <w:rFonts w:ascii="Garamond" w:hAnsi="Garamond"/>
        <w:sz w:val="20"/>
        <w:szCs w:val="20"/>
        <w:lang w:val="en-US"/>
      </w:rPr>
      <w:t xml:space="preserve">NL34 RABO 010.13.51.542  </w:t>
    </w:r>
    <w:r w:rsidRPr="0014639C">
      <w:rPr>
        <w:rFonts w:ascii="Garamond" w:hAnsi="Garamond"/>
        <w:sz w:val="20"/>
        <w:szCs w:val="20"/>
        <w:lang w:val="en-US"/>
      </w:rPr>
      <w:tab/>
    </w:r>
    <w:r w:rsidRPr="0014639C">
      <w:rPr>
        <w:rFonts w:ascii="Garamond" w:hAnsi="Garamond"/>
        <w:sz w:val="20"/>
        <w:szCs w:val="20"/>
        <w:lang w:val="en-US"/>
      </w:rPr>
      <w:tab/>
    </w:r>
    <w:hyperlink r:id="rId1" w:history="1">
      <w:r w:rsidRPr="0014639C">
        <w:rPr>
          <w:rStyle w:val="Hyperlink"/>
          <w:rFonts w:ascii="Garamond" w:hAnsi="Garamond"/>
          <w:color w:val="auto"/>
          <w:sz w:val="20"/>
          <w:szCs w:val="20"/>
          <w:u w:val="none"/>
          <w:lang w:val="en-US"/>
        </w:rPr>
        <w:t>www.museumnoordwijk.nl</w:t>
      </w:r>
    </w:hyperlink>
  </w:p>
  <w:p w14:paraId="43C591C8" w14:textId="77777777" w:rsidR="00025919" w:rsidRPr="0014639C" w:rsidRDefault="00071604" w:rsidP="00071604">
    <w:pPr>
      <w:pStyle w:val="Koptekst"/>
      <w:rPr>
        <w:rFonts w:ascii="Garamond" w:hAnsi="Garamond"/>
        <w:sz w:val="20"/>
        <w:szCs w:val="20"/>
        <w:lang w:val="en-US"/>
      </w:rPr>
    </w:pPr>
    <w:r w:rsidRPr="001D4270">
      <w:rPr>
        <w:rFonts w:ascii="Garamond" w:hAnsi="Garamond"/>
        <w:sz w:val="20"/>
        <w:szCs w:val="20"/>
        <w:lang w:val="fr-FR"/>
      </w:rPr>
      <w:t xml:space="preserve">E-mail: </w:t>
    </w:r>
    <w:r w:rsidR="001D4270">
      <w:rPr>
        <w:rFonts w:ascii="Garamond" w:hAnsi="Garamond"/>
        <w:sz w:val="20"/>
        <w:szCs w:val="20"/>
        <w:lang w:val="fr-FR"/>
      </w:rPr>
      <w:t xml:space="preserve">     </w:t>
    </w:r>
    <w:r w:rsidR="00E744AD">
      <w:fldChar w:fldCharType="begin"/>
    </w:r>
    <w:r w:rsidR="00E744AD" w:rsidRPr="00E744AD">
      <w:rPr>
        <w:lang w:val="en-US"/>
      </w:rPr>
      <w:instrText>HYPERLINK "mailto:info@g-o-n.nl"</w:instrText>
    </w:r>
    <w:r w:rsidR="00E744AD">
      <w:fldChar w:fldCharType="separate"/>
    </w:r>
    <w:r w:rsidR="0063078A">
      <w:rPr>
        <w:rStyle w:val="Hyperlink"/>
        <w:rFonts w:ascii="Garamond" w:hAnsi="Garamond"/>
        <w:color w:val="auto"/>
        <w:sz w:val="20"/>
        <w:szCs w:val="20"/>
        <w:u w:val="none"/>
        <w:lang w:val="fr-FR"/>
      </w:rPr>
      <w:t>ledenadministratie</w:t>
    </w:r>
    <w:r w:rsidR="001D4270" w:rsidRPr="001D4270">
      <w:rPr>
        <w:rStyle w:val="Hyperlink"/>
        <w:rFonts w:ascii="Garamond" w:hAnsi="Garamond"/>
        <w:color w:val="auto"/>
        <w:sz w:val="20"/>
        <w:szCs w:val="20"/>
        <w:u w:val="none"/>
        <w:lang w:val="fr-FR"/>
      </w:rPr>
      <w:t>@g-o-n.nl</w:t>
    </w:r>
    <w:r w:rsidR="00E744AD">
      <w:rPr>
        <w:rStyle w:val="Hyperlink"/>
        <w:rFonts w:ascii="Garamond" w:hAnsi="Garamond"/>
        <w:color w:val="auto"/>
        <w:sz w:val="20"/>
        <w:szCs w:val="20"/>
        <w:u w:val="none"/>
        <w:lang w:val="fr-FR"/>
      </w:rPr>
      <w:fldChar w:fldCharType="end"/>
    </w:r>
    <w:r w:rsidRPr="001D4270">
      <w:rPr>
        <w:rFonts w:ascii="Garamond" w:hAnsi="Garamond"/>
        <w:sz w:val="20"/>
        <w:szCs w:val="20"/>
        <w:lang w:val="fr-FR"/>
      </w:rPr>
      <w:tab/>
    </w:r>
    <w:r w:rsidRPr="001D4270">
      <w:rPr>
        <w:rFonts w:ascii="Garamond" w:hAnsi="Garamond"/>
        <w:sz w:val="20"/>
        <w:szCs w:val="20"/>
        <w:lang w:val="fr-FR"/>
      </w:rPr>
      <w:tab/>
    </w:r>
    <w:r w:rsidR="00025919" w:rsidRPr="0014639C">
      <w:rPr>
        <w:rFonts w:ascii="Garamond" w:hAnsi="Garamond"/>
        <w:sz w:val="20"/>
        <w:szCs w:val="20"/>
        <w:lang w:val="en-US"/>
      </w:rPr>
      <w:t>www.streekmuseumveldzicht.nl</w:t>
    </w:r>
  </w:p>
  <w:p w14:paraId="0D76868B" w14:textId="77777777" w:rsidR="009F1135" w:rsidRPr="00071604" w:rsidRDefault="009F1135" w:rsidP="003855EE">
    <w:pPr>
      <w:rPr>
        <w:sz w:val="20"/>
        <w:szCs w:val="20"/>
        <w:lang w:val="en-GB"/>
      </w:rPr>
    </w:pPr>
    <w:r w:rsidRPr="001D4270">
      <w:rPr>
        <w:rStyle w:val="Zwaar"/>
        <w:rFonts w:ascii="Garamond" w:hAnsi="Garamond"/>
        <w:b w:val="0"/>
        <w:sz w:val="20"/>
        <w:szCs w:val="20"/>
        <w:lang w:val="en-GB"/>
      </w:rPr>
      <w:t xml:space="preserve">BTW nr:   </w:t>
    </w:r>
    <w:r w:rsidR="000159A1">
      <w:rPr>
        <w:rStyle w:val="Zwaar"/>
        <w:rFonts w:ascii="Garamond" w:hAnsi="Garamond"/>
        <w:b w:val="0"/>
        <w:sz w:val="20"/>
        <w:szCs w:val="20"/>
        <w:lang w:val="en-GB"/>
      </w:rPr>
      <w:t>NL826093553B01</w:t>
    </w:r>
    <w:r w:rsidR="00071604" w:rsidRPr="001D4270">
      <w:rPr>
        <w:rFonts w:ascii="Garamond" w:hAnsi="Garamond"/>
        <w:sz w:val="20"/>
        <w:szCs w:val="20"/>
        <w:lang w:val="en-GB"/>
      </w:rPr>
      <w:tab/>
    </w:r>
    <w:r w:rsidR="001D4270" w:rsidRPr="001D4270">
      <w:rPr>
        <w:rFonts w:ascii="Garamond" w:hAnsi="Garamond"/>
        <w:sz w:val="20"/>
        <w:szCs w:val="20"/>
        <w:lang w:val="en-GB"/>
      </w:rPr>
      <w:t xml:space="preserve">   </w:t>
    </w:r>
    <w:r w:rsidR="003855EE">
      <w:rPr>
        <w:rFonts w:ascii="Garamond" w:hAnsi="Garamond"/>
        <w:sz w:val="20"/>
        <w:szCs w:val="20"/>
        <w:lang w:val="en-GB"/>
      </w:rPr>
      <w:tab/>
    </w:r>
    <w:r w:rsidR="003855EE">
      <w:rPr>
        <w:rFonts w:ascii="Garamond" w:hAnsi="Garamond"/>
        <w:sz w:val="20"/>
        <w:szCs w:val="20"/>
        <w:lang w:val="en-GB"/>
      </w:rPr>
      <w:tab/>
    </w:r>
    <w:r w:rsidR="003855EE">
      <w:rPr>
        <w:rFonts w:ascii="Garamond" w:hAnsi="Garamond"/>
        <w:sz w:val="20"/>
        <w:szCs w:val="20"/>
        <w:lang w:val="en-GB"/>
      </w:rPr>
      <w:tab/>
    </w:r>
    <w:r w:rsidR="003855EE">
      <w:rPr>
        <w:rFonts w:ascii="Garamond" w:hAnsi="Garamond"/>
        <w:sz w:val="20"/>
        <w:szCs w:val="20"/>
        <w:lang w:val="en-GB"/>
      </w:rPr>
      <w:tab/>
    </w:r>
    <w:r w:rsidR="003855EE">
      <w:rPr>
        <w:rFonts w:ascii="Garamond" w:hAnsi="Garamond"/>
        <w:sz w:val="20"/>
        <w:szCs w:val="20"/>
        <w:lang w:val="en-GB"/>
      </w:rPr>
      <w:tab/>
    </w:r>
    <w:r w:rsidR="00124712">
      <w:rPr>
        <w:rFonts w:ascii="Garamond" w:hAnsi="Garamond"/>
        <w:sz w:val="20"/>
        <w:szCs w:val="20"/>
        <w:lang w:val="en-GB"/>
      </w:rPr>
      <w:t xml:space="preserve"> </w:t>
    </w:r>
    <w:r w:rsidR="003855EE">
      <w:rPr>
        <w:rFonts w:ascii="Garamond" w:hAnsi="Garamond"/>
        <w:sz w:val="20"/>
        <w:szCs w:val="20"/>
        <w:lang w:val="en-GB"/>
      </w:rPr>
      <w:t xml:space="preserve">                          </w:t>
    </w:r>
    <w:r w:rsidR="00124712">
      <w:rPr>
        <w:rFonts w:ascii="Garamond" w:hAnsi="Garamond"/>
        <w:sz w:val="20"/>
        <w:szCs w:val="20"/>
        <w:lang w:val="en-GB"/>
      </w:rPr>
      <w:t xml:space="preserve">  </w:t>
    </w:r>
    <w:r w:rsidRPr="001D4270">
      <w:rPr>
        <w:rFonts w:ascii="Garamond" w:hAnsi="Garamond"/>
        <w:sz w:val="20"/>
        <w:szCs w:val="20"/>
      </w:rPr>
      <w:t>KvK: 40446090</w:t>
    </w:r>
  </w:p>
  <w:p w14:paraId="171430A8" w14:textId="77777777" w:rsidR="009F1135" w:rsidRDefault="009F1135" w:rsidP="009F1135">
    <w:pPr>
      <w:autoSpaceDE w:val="0"/>
      <w:autoSpaceDN w:val="0"/>
      <w:adjustRightInd w:val="0"/>
    </w:pPr>
  </w:p>
  <w:p w14:paraId="7C9B4C4F" w14:textId="77777777" w:rsidR="00025919" w:rsidRDefault="00025919" w:rsidP="00F3290F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5C0DE24" w14:textId="77777777" w:rsidR="005951C5" w:rsidRDefault="005951C5">
      <w:r>
        <w:separator/>
      </w:r>
    </w:p>
  </w:footnote>
  <w:footnote w:type="continuationSeparator" w:id="0">
    <w:p w14:paraId="720249E6" w14:textId="77777777" w:rsidR="005951C5" w:rsidRDefault="005951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70C0DCB" w14:textId="2B207785" w:rsidR="00025919" w:rsidRPr="00071604" w:rsidRDefault="0084285A">
    <w:pPr>
      <w:pStyle w:val="Koptekst"/>
      <w:rPr>
        <w:rFonts w:ascii="Garamond" w:hAnsi="Garamond" w:cs="Kartika"/>
        <w:b/>
        <w:sz w:val="28"/>
        <w:szCs w:val="28"/>
      </w:rPr>
    </w:pPr>
    <w:r>
      <w:rPr>
        <w:noProof/>
      </w:rPr>
      <w:drawing>
        <wp:anchor distT="0" distB="0" distL="114300" distR="114300" simplePos="0" relativeHeight="251657728" behindDoc="0" locked="0" layoutInCell="1" allowOverlap="1" wp14:anchorId="56959299" wp14:editId="3FA8004E">
          <wp:simplePos x="0" y="0"/>
          <wp:positionH relativeFrom="column">
            <wp:posOffset>0</wp:posOffset>
          </wp:positionH>
          <wp:positionV relativeFrom="paragraph">
            <wp:posOffset>119380</wp:posOffset>
          </wp:positionV>
          <wp:extent cx="1257300" cy="1102360"/>
          <wp:effectExtent l="0" t="0" r="0" b="0"/>
          <wp:wrapNone/>
          <wp:docPr id="153254492" name="Afbeelding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7300" cy="11023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744AD">
      <w:rPr>
        <w:noProof/>
      </w:rPr>
      <w:object w:dxaOrig="1440" w:dyaOrig="1440" w14:anchorId="4325EDD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6" type="#_x0000_t75" alt="" style="position:absolute;margin-left:351pt;margin-top:-8.6pt;width:101.55pt;height:101.55pt;z-index:251656704;mso-wrap-edited:f;mso-width-percent:0;mso-height-percent:0;mso-position-horizontal-relative:text;mso-position-vertical-relative:text;mso-width-percent:0;mso-height-percent:0">
          <v:imagedata r:id="rId2" o:title=""/>
        </v:shape>
        <o:OLEObject Type="Embed" ProgID="Acrobat.Document.DC" ShapeID="_x0000_s1026" DrawAspect="Content" ObjectID="_1779879300" r:id="rId3"/>
      </w:object>
    </w:r>
    <w:r w:rsidR="00025919">
      <w:rPr>
        <w:rFonts w:ascii="Garamond" w:hAnsi="Garamond"/>
      </w:rPr>
      <w:tab/>
    </w:r>
    <w:r w:rsidR="00145780">
      <w:rPr>
        <w:rFonts w:ascii="Garamond" w:hAnsi="Garamond" w:cs="Kartika"/>
        <w:b/>
        <w:sz w:val="28"/>
        <w:szCs w:val="28"/>
      </w:rPr>
      <w:t>Genootschap ‘</w:t>
    </w:r>
    <w:r w:rsidR="00025919" w:rsidRPr="00071604">
      <w:rPr>
        <w:rFonts w:ascii="Garamond" w:hAnsi="Garamond" w:cs="Kartika"/>
        <w:b/>
        <w:sz w:val="28"/>
        <w:szCs w:val="28"/>
      </w:rPr>
      <w:t>Oud Noordwijk</w:t>
    </w:r>
    <w:r w:rsidR="00145780">
      <w:rPr>
        <w:rFonts w:ascii="Garamond" w:hAnsi="Garamond" w:cs="Kartika"/>
        <w:b/>
        <w:sz w:val="28"/>
        <w:szCs w:val="28"/>
      </w:rPr>
      <w:t>’</w:t>
    </w:r>
  </w:p>
  <w:p w14:paraId="4479E9D4" w14:textId="77777777" w:rsidR="00025919" w:rsidRPr="00071604" w:rsidRDefault="00025919">
    <w:pPr>
      <w:pStyle w:val="Koptekst"/>
      <w:rPr>
        <w:rFonts w:ascii="Garamond" w:hAnsi="Garamond" w:cs="Kartika"/>
      </w:rPr>
    </w:pPr>
    <w:r w:rsidRPr="00071604">
      <w:rPr>
        <w:rFonts w:ascii="Garamond" w:hAnsi="Garamond" w:cs="Kartika"/>
      </w:rPr>
      <w:tab/>
      <w:t xml:space="preserve">Jan </w:t>
    </w:r>
    <w:proofErr w:type="spellStart"/>
    <w:r w:rsidRPr="00071604">
      <w:rPr>
        <w:rFonts w:ascii="Garamond" w:hAnsi="Garamond" w:cs="Kartika"/>
      </w:rPr>
      <w:t>Kroonsplein</w:t>
    </w:r>
    <w:proofErr w:type="spellEnd"/>
    <w:r w:rsidRPr="00071604">
      <w:rPr>
        <w:rFonts w:ascii="Garamond" w:hAnsi="Garamond" w:cs="Kartika"/>
      </w:rPr>
      <w:t xml:space="preserve"> 4</w:t>
    </w:r>
    <w:r w:rsidRPr="00071604">
      <w:rPr>
        <w:rFonts w:ascii="Garamond" w:hAnsi="Garamond" w:cs="Kartika"/>
      </w:rPr>
      <w:tab/>
      <w:t>2202 JC Noordwijk</w:t>
    </w:r>
  </w:p>
  <w:p w14:paraId="140C55FE" w14:textId="77777777" w:rsidR="009D69F7" w:rsidRDefault="00025919">
    <w:pPr>
      <w:pStyle w:val="Koptekst"/>
      <w:rPr>
        <w:rFonts w:ascii="Garamond" w:hAnsi="Garamond" w:cs="Kartika"/>
      </w:rPr>
    </w:pPr>
    <w:r w:rsidRPr="00071604">
      <w:rPr>
        <w:rFonts w:ascii="Garamond" w:hAnsi="Garamond" w:cs="Kartika"/>
      </w:rPr>
      <w:tab/>
    </w:r>
    <w:r w:rsidR="009D69F7">
      <w:rPr>
        <w:rFonts w:ascii="Garamond" w:hAnsi="Garamond" w:cs="Kartika"/>
      </w:rPr>
      <w:t>2202 JC Noordwijk</w:t>
    </w:r>
  </w:p>
  <w:p w14:paraId="384B9AEF" w14:textId="77777777" w:rsidR="00025919" w:rsidRDefault="009D69F7">
    <w:pPr>
      <w:pStyle w:val="Koptekst"/>
      <w:rPr>
        <w:rFonts w:ascii="Garamond" w:hAnsi="Garamond"/>
      </w:rPr>
    </w:pPr>
    <w:r>
      <w:rPr>
        <w:rFonts w:ascii="Garamond" w:hAnsi="Garamond" w:cs="Kartika"/>
      </w:rPr>
      <w:tab/>
    </w:r>
    <w:r w:rsidR="00025919" w:rsidRPr="00071604">
      <w:rPr>
        <w:rFonts w:ascii="Garamond" w:hAnsi="Garamond" w:cs="Kartika"/>
      </w:rPr>
      <w:t>071-3617884</w:t>
    </w:r>
  </w:p>
  <w:p w14:paraId="47839C5D" w14:textId="77777777" w:rsidR="00025919" w:rsidRDefault="00025919" w:rsidP="00071604">
    <w:pPr>
      <w:pStyle w:val="Koptekst"/>
      <w:rPr>
        <w:lang w:val="fr-FR"/>
      </w:rPr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DB5569"/>
    <w:multiLevelType w:val="multilevel"/>
    <w:tmpl w:val="D318E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54772974"/>
    <w:multiLevelType w:val="hybridMultilevel"/>
    <w:tmpl w:val="EBF6BD34"/>
    <w:lvl w:ilvl="0" w:tplc="0413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B230E3E"/>
    <w:multiLevelType w:val="multilevel"/>
    <w:tmpl w:val="0DE42F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numFmt w:val="bullet"/>
      <w:lvlText w:val="-"/>
      <w:lvlJc w:val="left"/>
      <w:pPr>
        <w:ind w:left="2160" w:hanging="360"/>
      </w:pPr>
      <w:rPr>
        <w:rFonts w:ascii="Calibri Light" w:eastAsia="Times New Roman" w:hAnsi="Calibri Light" w:cs="Calibri Light" w:hint="default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E13464F"/>
    <w:multiLevelType w:val="hybridMultilevel"/>
    <w:tmpl w:val="1974BA74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21B5236"/>
    <w:multiLevelType w:val="hybridMultilevel"/>
    <w:tmpl w:val="601CA074"/>
    <w:lvl w:ilvl="0" w:tplc="787EE92C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736973314">
    <w:abstractNumId w:val="3"/>
  </w:num>
  <w:num w:numId="2" w16cid:durableId="1517112278">
    <w:abstractNumId w:val="2"/>
  </w:num>
  <w:num w:numId="3" w16cid:durableId="257838866">
    <w:abstractNumId w:val="0"/>
  </w:num>
  <w:num w:numId="4" w16cid:durableId="440877187">
    <w:abstractNumId w:val="1"/>
  </w:num>
  <w:num w:numId="5" w16cid:durableId="67577144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hideSpellingErrors/>
  <w:hideGrammaticalError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90F"/>
    <w:rsid w:val="00007FB9"/>
    <w:rsid w:val="000159A1"/>
    <w:rsid w:val="00022F9B"/>
    <w:rsid w:val="00024A4C"/>
    <w:rsid w:val="00025919"/>
    <w:rsid w:val="00027831"/>
    <w:rsid w:val="00034ED7"/>
    <w:rsid w:val="00053F2D"/>
    <w:rsid w:val="00071604"/>
    <w:rsid w:val="0007214A"/>
    <w:rsid w:val="0007392C"/>
    <w:rsid w:val="00075746"/>
    <w:rsid w:val="00075995"/>
    <w:rsid w:val="00084C7B"/>
    <w:rsid w:val="000A244B"/>
    <w:rsid w:val="000A2EB6"/>
    <w:rsid w:val="000A3C6A"/>
    <w:rsid w:val="000A5188"/>
    <w:rsid w:val="000A766B"/>
    <w:rsid w:val="000B20DD"/>
    <w:rsid w:val="000B381A"/>
    <w:rsid w:val="000B3C06"/>
    <w:rsid w:val="000C62FD"/>
    <w:rsid w:val="000C6803"/>
    <w:rsid w:val="000D05E6"/>
    <w:rsid w:val="000D7B21"/>
    <w:rsid w:val="000E0D55"/>
    <w:rsid w:val="000F0C59"/>
    <w:rsid w:val="000F23DC"/>
    <w:rsid w:val="000F3272"/>
    <w:rsid w:val="00105665"/>
    <w:rsid w:val="00123332"/>
    <w:rsid w:val="00123503"/>
    <w:rsid w:val="00123980"/>
    <w:rsid w:val="00124712"/>
    <w:rsid w:val="0012B666"/>
    <w:rsid w:val="001360CD"/>
    <w:rsid w:val="00145780"/>
    <w:rsid w:val="0014639C"/>
    <w:rsid w:val="00180FCF"/>
    <w:rsid w:val="001818A3"/>
    <w:rsid w:val="001822C2"/>
    <w:rsid w:val="0019686D"/>
    <w:rsid w:val="001B5995"/>
    <w:rsid w:val="001B610B"/>
    <w:rsid w:val="001C080C"/>
    <w:rsid w:val="001D1CE4"/>
    <w:rsid w:val="001D4270"/>
    <w:rsid w:val="001D7434"/>
    <w:rsid w:val="001F228D"/>
    <w:rsid w:val="001F6A17"/>
    <w:rsid w:val="0020042F"/>
    <w:rsid w:val="00203BD8"/>
    <w:rsid w:val="00207115"/>
    <w:rsid w:val="00207BBA"/>
    <w:rsid w:val="00217B35"/>
    <w:rsid w:val="00231840"/>
    <w:rsid w:val="00241821"/>
    <w:rsid w:val="0024218E"/>
    <w:rsid w:val="0024472B"/>
    <w:rsid w:val="0024615E"/>
    <w:rsid w:val="00246262"/>
    <w:rsid w:val="0026471B"/>
    <w:rsid w:val="002724E8"/>
    <w:rsid w:val="002770BC"/>
    <w:rsid w:val="002814BB"/>
    <w:rsid w:val="002A4525"/>
    <w:rsid w:val="002B1B60"/>
    <w:rsid w:val="002BDEC3"/>
    <w:rsid w:val="002C3EF2"/>
    <w:rsid w:val="002C7522"/>
    <w:rsid w:val="002D17E4"/>
    <w:rsid w:val="002D76D5"/>
    <w:rsid w:val="003154B6"/>
    <w:rsid w:val="00324866"/>
    <w:rsid w:val="00332259"/>
    <w:rsid w:val="00344898"/>
    <w:rsid w:val="00350066"/>
    <w:rsid w:val="003521FC"/>
    <w:rsid w:val="00353189"/>
    <w:rsid w:val="00373E89"/>
    <w:rsid w:val="00377E84"/>
    <w:rsid w:val="0038081A"/>
    <w:rsid w:val="003855EE"/>
    <w:rsid w:val="0039471A"/>
    <w:rsid w:val="0039569D"/>
    <w:rsid w:val="00395714"/>
    <w:rsid w:val="003B166A"/>
    <w:rsid w:val="003B24AF"/>
    <w:rsid w:val="003B5CBD"/>
    <w:rsid w:val="003B6151"/>
    <w:rsid w:val="003C06C6"/>
    <w:rsid w:val="003C08D6"/>
    <w:rsid w:val="003C786B"/>
    <w:rsid w:val="003D011A"/>
    <w:rsid w:val="003D140A"/>
    <w:rsid w:val="003E5E2F"/>
    <w:rsid w:val="003F1CDA"/>
    <w:rsid w:val="003F39B6"/>
    <w:rsid w:val="003F749F"/>
    <w:rsid w:val="00402BF4"/>
    <w:rsid w:val="00405B30"/>
    <w:rsid w:val="00417496"/>
    <w:rsid w:val="0042257D"/>
    <w:rsid w:val="004234B4"/>
    <w:rsid w:val="00425411"/>
    <w:rsid w:val="00432427"/>
    <w:rsid w:val="004408B6"/>
    <w:rsid w:val="00443635"/>
    <w:rsid w:val="00454F0F"/>
    <w:rsid w:val="0046649A"/>
    <w:rsid w:val="00473BDA"/>
    <w:rsid w:val="00474A33"/>
    <w:rsid w:val="00477092"/>
    <w:rsid w:val="00480E9C"/>
    <w:rsid w:val="00486084"/>
    <w:rsid w:val="00494294"/>
    <w:rsid w:val="004A7CD4"/>
    <w:rsid w:val="004C3DF7"/>
    <w:rsid w:val="004C55E3"/>
    <w:rsid w:val="004D7188"/>
    <w:rsid w:val="004E0AB4"/>
    <w:rsid w:val="004E2929"/>
    <w:rsid w:val="004E3DF7"/>
    <w:rsid w:val="004E7AAE"/>
    <w:rsid w:val="004F0195"/>
    <w:rsid w:val="004F4F91"/>
    <w:rsid w:val="00502620"/>
    <w:rsid w:val="00502B94"/>
    <w:rsid w:val="0050415C"/>
    <w:rsid w:val="00506F00"/>
    <w:rsid w:val="005120ED"/>
    <w:rsid w:val="00514541"/>
    <w:rsid w:val="0052618D"/>
    <w:rsid w:val="0055179F"/>
    <w:rsid w:val="00551819"/>
    <w:rsid w:val="00567564"/>
    <w:rsid w:val="00570C5A"/>
    <w:rsid w:val="00571239"/>
    <w:rsid w:val="005722C2"/>
    <w:rsid w:val="005758E6"/>
    <w:rsid w:val="00576247"/>
    <w:rsid w:val="00580383"/>
    <w:rsid w:val="00580BA1"/>
    <w:rsid w:val="005951C5"/>
    <w:rsid w:val="005A481D"/>
    <w:rsid w:val="005C4294"/>
    <w:rsid w:val="005F0283"/>
    <w:rsid w:val="005F7101"/>
    <w:rsid w:val="00610192"/>
    <w:rsid w:val="00616005"/>
    <w:rsid w:val="0063078A"/>
    <w:rsid w:val="0063177F"/>
    <w:rsid w:val="00646E8A"/>
    <w:rsid w:val="00662A08"/>
    <w:rsid w:val="00664D7C"/>
    <w:rsid w:val="00687C40"/>
    <w:rsid w:val="006A43FD"/>
    <w:rsid w:val="006A4CD6"/>
    <w:rsid w:val="006A6D66"/>
    <w:rsid w:val="006B5975"/>
    <w:rsid w:val="006B6BD1"/>
    <w:rsid w:val="006D28BB"/>
    <w:rsid w:val="006D7BA1"/>
    <w:rsid w:val="00711837"/>
    <w:rsid w:val="00713271"/>
    <w:rsid w:val="00727696"/>
    <w:rsid w:val="007507C1"/>
    <w:rsid w:val="00755DDE"/>
    <w:rsid w:val="00763A62"/>
    <w:rsid w:val="00763A63"/>
    <w:rsid w:val="00776105"/>
    <w:rsid w:val="007853BD"/>
    <w:rsid w:val="007A441F"/>
    <w:rsid w:val="007B249E"/>
    <w:rsid w:val="007B2AE9"/>
    <w:rsid w:val="007B7151"/>
    <w:rsid w:val="007C0CF5"/>
    <w:rsid w:val="007E67BB"/>
    <w:rsid w:val="007F3D0E"/>
    <w:rsid w:val="007F47EC"/>
    <w:rsid w:val="007F4B7D"/>
    <w:rsid w:val="0080110B"/>
    <w:rsid w:val="00801E2A"/>
    <w:rsid w:val="00807064"/>
    <w:rsid w:val="008104D7"/>
    <w:rsid w:val="00823F3E"/>
    <w:rsid w:val="00830758"/>
    <w:rsid w:val="00830A57"/>
    <w:rsid w:val="0084285A"/>
    <w:rsid w:val="00845828"/>
    <w:rsid w:val="0085208E"/>
    <w:rsid w:val="00857E7A"/>
    <w:rsid w:val="0086355C"/>
    <w:rsid w:val="00865D11"/>
    <w:rsid w:val="00867460"/>
    <w:rsid w:val="008833A6"/>
    <w:rsid w:val="008A19DF"/>
    <w:rsid w:val="008A2381"/>
    <w:rsid w:val="008A7518"/>
    <w:rsid w:val="008B39D5"/>
    <w:rsid w:val="008B7279"/>
    <w:rsid w:val="008C16C3"/>
    <w:rsid w:val="008C32FE"/>
    <w:rsid w:val="008C62CF"/>
    <w:rsid w:val="008D2DFA"/>
    <w:rsid w:val="008D7E06"/>
    <w:rsid w:val="008E13C0"/>
    <w:rsid w:val="008E4309"/>
    <w:rsid w:val="00911C3A"/>
    <w:rsid w:val="00916883"/>
    <w:rsid w:val="0092206D"/>
    <w:rsid w:val="00925493"/>
    <w:rsid w:val="0094234D"/>
    <w:rsid w:val="009543CF"/>
    <w:rsid w:val="00965AD3"/>
    <w:rsid w:val="009808F9"/>
    <w:rsid w:val="00982A05"/>
    <w:rsid w:val="0099261B"/>
    <w:rsid w:val="009A220F"/>
    <w:rsid w:val="009A5060"/>
    <w:rsid w:val="009A735D"/>
    <w:rsid w:val="009B0E12"/>
    <w:rsid w:val="009B1791"/>
    <w:rsid w:val="009B441A"/>
    <w:rsid w:val="009C4B83"/>
    <w:rsid w:val="009D69F7"/>
    <w:rsid w:val="009E60E1"/>
    <w:rsid w:val="009F1135"/>
    <w:rsid w:val="00A141C1"/>
    <w:rsid w:val="00A166AF"/>
    <w:rsid w:val="00A22061"/>
    <w:rsid w:val="00A32AEB"/>
    <w:rsid w:val="00A47A99"/>
    <w:rsid w:val="00A54C5F"/>
    <w:rsid w:val="00A57C8F"/>
    <w:rsid w:val="00A61AAB"/>
    <w:rsid w:val="00A65DDF"/>
    <w:rsid w:val="00A730B3"/>
    <w:rsid w:val="00A750DD"/>
    <w:rsid w:val="00A97AC1"/>
    <w:rsid w:val="00A97B26"/>
    <w:rsid w:val="00AB0365"/>
    <w:rsid w:val="00AB0871"/>
    <w:rsid w:val="00AB45C8"/>
    <w:rsid w:val="00AB7E3D"/>
    <w:rsid w:val="00AE475F"/>
    <w:rsid w:val="00AF65C1"/>
    <w:rsid w:val="00AF6F5F"/>
    <w:rsid w:val="00B05C6A"/>
    <w:rsid w:val="00B06686"/>
    <w:rsid w:val="00B118A6"/>
    <w:rsid w:val="00B46D12"/>
    <w:rsid w:val="00B47737"/>
    <w:rsid w:val="00B51AC6"/>
    <w:rsid w:val="00B56D7B"/>
    <w:rsid w:val="00B57349"/>
    <w:rsid w:val="00B64153"/>
    <w:rsid w:val="00B66209"/>
    <w:rsid w:val="00B82118"/>
    <w:rsid w:val="00B849F0"/>
    <w:rsid w:val="00BA0D6D"/>
    <w:rsid w:val="00BB4E22"/>
    <w:rsid w:val="00BD4154"/>
    <w:rsid w:val="00C000C8"/>
    <w:rsid w:val="00C0773B"/>
    <w:rsid w:val="00C1003D"/>
    <w:rsid w:val="00C15767"/>
    <w:rsid w:val="00C1747F"/>
    <w:rsid w:val="00C1751D"/>
    <w:rsid w:val="00C23ADD"/>
    <w:rsid w:val="00C2587E"/>
    <w:rsid w:val="00C538B9"/>
    <w:rsid w:val="00C64344"/>
    <w:rsid w:val="00C87B2D"/>
    <w:rsid w:val="00CA594E"/>
    <w:rsid w:val="00CB27DC"/>
    <w:rsid w:val="00CB5809"/>
    <w:rsid w:val="00CC2E4C"/>
    <w:rsid w:val="00CC7EA7"/>
    <w:rsid w:val="00CD1010"/>
    <w:rsid w:val="00CF1C81"/>
    <w:rsid w:val="00D268F5"/>
    <w:rsid w:val="00D341A3"/>
    <w:rsid w:val="00D65B40"/>
    <w:rsid w:val="00D813E8"/>
    <w:rsid w:val="00D85E91"/>
    <w:rsid w:val="00D92362"/>
    <w:rsid w:val="00D92FF2"/>
    <w:rsid w:val="00DA1313"/>
    <w:rsid w:val="00DA60F6"/>
    <w:rsid w:val="00DB1022"/>
    <w:rsid w:val="00DC3D1C"/>
    <w:rsid w:val="00DC68FA"/>
    <w:rsid w:val="00DD221F"/>
    <w:rsid w:val="00DE139F"/>
    <w:rsid w:val="00E047DD"/>
    <w:rsid w:val="00E050AD"/>
    <w:rsid w:val="00E24EF0"/>
    <w:rsid w:val="00E2595F"/>
    <w:rsid w:val="00E35295"/>
    <w:rsid w:val="00E35B73"/>
    <w:rsid w:val="00E37DE0"/>
    <w:rsid w:val="00E456D5"/>
    <w:rsid w:val="00E47421"/>
    <w:rsid w:val="00E50F5F"/>
    <w:rsid w:val="00E61BB4"/>
    <w:rsid w:val="00E744AD"/>
    <w:rsid w:val="00EA236E"/>
    <w:rsid w:val="00EB271B"/>
    <w:rsid w:val="00ED0E18"/>
    <w:rsid w:val="00ED69C3"/>
    <w:rsid w:val="00EE23C9"/>
    <w:rsid w:val="00EE2DA8"/>
    <w:rsid w:val="00EE54BE"/>
    <w:rsid w:val="00EF233A"/>
    <w:rsid w:val="00EF4C07"/>
    <w:rsid w:val="00F05820"/>
    <w:rsid w:val="00F11A48"/>
    <w:rsid w:val="00F12BBA"/>
    <w:rsid w:val="00F12C3E"/>
    <w:rsid w:val="00F15E7B"/>
    <w:rsid w:val="00F20047"/>
    <w:rsid w:val="00F2172F"/>
    <w:rsid w:val="00F24668"/>
    <w:rsid w:val="00F321E0"/>
    <w:rsid w:val="00F3290F"/>
    <w:rsid w:val="00F3678D"/>
    <w:rsid w:val="00F5757D"/>
    <w:rsid w:val="00F62396"/>
    <w:rsid w:val="00FA0F9A"/>
    <w:rsid w:val="00FB1FCF"/>
    <w:rsid w:val="00FC362C"/>
    <w:rsid w:val="00FC6D49"/>
    <w:rsid w:val="00FE2D46"/>
    <w:rsid w:val="00FE31A9"/>
    <w:rsid w:val="00FF4A47"/>
    <w:rsid w:val="01C7AF24"/>
    <w:rsid w:val="0313EEF4"/>
    <w:rsid w:val="046EE7B5"/>
    <w:rsid w:val="07811984"/>
    <w:rsid w:val="0825B5D1"/>
    <w:rsid w:val="08805A2E"/>
    <w:rsid w:val="08909839"/>
    <w:rsid w:val="09C18632"/>
    <w:rsid w:val="0B442E36"/>
    <w:rsid w:val="109BF249"/>
    <w:rsid w:val="1111EB51"/>
    <w:rsid w:val="11CC9817"/>
    <w:rsid w:val="13C820EE"/>
    <w:rsid w:val="165F8F86"/>
    <w:rsid w:val="18E8A5E7"/>
    <w:rsid w:val="1A2EB752"/>
    <w:rsid w:val="1B35FF04"/>
    <w:rsid w:val="1C34EC96"/>
    <w:rsid w:val="1CFB1725"/>
    <w:rsid w:val="1DD0DEFF"/>
    <w:rsid w:val="1DE1F7CE"/>
    <w:rsid w:val="2200D914"/>
    <w:rsid w:val="23C17C5B"/>
    <w:rsid w:val="240DDF74"/>
    <w:rsid w:val="24377563"/>
    <w:rsid w:val="2550CE75"/>
    <w:rsid w:val="26E6A244"/>
    <w:rsid w:val="277F8CC3"/>
    <w:rsid w:val="2AD8B984"/>
    <w:rsid w:val="2F9BD97F"/>
    <w:rsid w:val="31168341"/>
    <w:rsid w:val="33A595F2"/>
    <w:rsid w:val="350CA037"/>
    <w:rsid w:val="36565663"/>
    <w:rsid w:val="37D2F87D"/>
    <w:rsid w:val="388185FA"/>
    <w:rsid w:val="3912012C"/>
    <w:rsid w:val="3ACD514F"/>
    <w:rsid w:val="3C6921B0"/>
    <w:rsid w:val="3CC261F3"/>
    <w:rsid w:val="3EF0C77E"/>
    <w:rsid w:val="41C21D49"/>
    <w:rsid w:val="4328F857"/>
    <w:rsid w:val="436872DC"/>
    <w:rsid w:val="439360E7"/>
    <w:rsid w:val="43B2FDCA"/>
    <w:rsid w:val="452D8AFD"/>
    <w:rsid w:val="4631DBFA"/>
    <w:rsid w:val="46EA9E8C"/>
    <w:rsid w:val="47F6F41B"/>
    <w:rsid w:val="49837F31"/>
    <w:rsid w:val="4A337A25"/>
    <w:rsid w:val="4A4A6548"/>
    <w:rsid w:val="4BE872E3"/>
    <w:rsid w:val="4D6B1AE7"/>
    <w:rsid w:val="503B02A4"/>
    <w:rsid w:val="505265AA"/>
    <w:rsid w:val="509180D2"/>
    <w:rsid w:val="50B0FBAC"/>
    <w:rsid w:val="51285369"/>
    <w:rsid w:val="519CEDBC"/>
    <w:rsid w:val="55762CCC"/>
    <w:rsid w:val="561D66E6"/>
    <w:rsid w:val="58B31E0C"/>
    <w:rsid w:val="59BF8E93"/>
    <w:rsid w:val="5B12FDAE"/>
    <w:rsid w:val="5D7003DA"/>
    <w:rsid w:val="61823F32"/>
    <w:rsid w:val="64D30851"/>
    <w:rsid w:val="6655B055"/>
    <w:rsid w:val="67C463D9"/>
    <w:rsid w:val="67CBC40A"/>
    <w:rsid w:val="67F180B6"/>
    <w:rsid w:val="67F3B64A"/>
    <w:rsid w:val="68BC4574"/>
    <w:rsid w:val="6AF7F2AF"/>
    <w:rsid w:val="6CF97839"/>
    <w:rsid w:val="6E79EA97"/>
    <w:rsid w:val="6F707849"/>
    <w:rsid w:val="7015BAF8"/>
    <w:rsid w:val="724A7B23"/>
    <w:rsid w:val="733C20E3"/>
    <w:rsid w:val="734D5BBA"/>
    <w:rsid w:val="7576A9C8"/>
    <w:rsid w:val="77B6E65D"/>
    <w:rsid w:val="79AB6267"/>
    <w:rsid w:val="7B674724"/>
    <w:rsid w:val="7C0ABE06"/>
    <w:rsid w:val="7CF43E00"/>
    <w:rsid w:val="7D70AC03"/>
    <w:rsid w:val="7FE7C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980B669"/>
  <w15:chartTrackingRefBased/>
  <w15:docId w15:val="{05E9A9B8-BB37-4D26-A287-D30FFB767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qFormat/>
    <w:rPr>
      <w:sz w:val="24"/>
      <w:szCs w:val="24"/>
    </w:rPr>
  </w:style>
  <w:style w:type="paragraph" w:styleId="Kop1">
    <w:name w:val="heading 1"/>
    <w:basedOn w:val="Standaard"/>
    <w:next w:val="Standaard"/>
    <w:qFormat/>
    <w:pPr>
      <w:keepNext/>
      <w:outlineLvl w:val="0"/>
    </w:pPr>
    <w:rPr>
      <w:b/>
      <w:bCs/>
      <w:sz w:val="2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Adresafzender">
    <w:name w:val="Adres afzender"/>
    <w:basedOn w:val="Standaard"/>
    <w:pPr>
      <w:keepLines/>
      <w:framePr w:w="3413" w:h="1022" w:hRule="exact" w:hSpace="187" w:wrap="notBeside" w:vAnchor="page" w:hAnchor="page" w:xAlign="right" w:y="721" w:anchorLock="1"/>
      <w:spacing w:line="200" w:lineRule="atLeast"/>
    </w:pPr>
    <w:rPr>
      <w:sz w:val="16"/>
      <w:szCs w:val="20"/>
      <w:lang w:eastAsia="en-US"/>
    </w:rPr>
  </w:style>
  <w:style w:type="paragraph" w:styleId="Datum">
    <w:name w:val="Date"/>
    <w:basedOn w:val="Standaard"/>
    <w:next w:val="Standaard"/>
    <w:pPr>
      <w:spacing w:after="260" w:line="220" w:lineRule="atLeast"/>
      <w:ind w:left="835" w:right="-360"/>
    </w:pPr>
    <w:rPr>
      <w:sz w:val="20"/>
      <w:szCs w:val="20"/>
      <w:lang w:eastAsia="en-US"/>
    </w:rPr>
  </w:style>
  <w:style w:type="paragraph" w:styleId="Plattetekst">
    <w:name w:val="Body Text"/>
    <w:basedOn w:val="Standaard"/>
    <w:pPr>
      <w:spacing w:after="220" w:line="220" w:lineRule="atLeast"/>
      <w:ind w:left="835" w:right="-360"/>
    </w:pPr>
    <w:rPr>
      <w:sz w:val="20"/>
      <w:szCs w:val="20"/>
      <w:lang w:eastAsia="en-US"/>
    </w:rPr>
  </w:style>
  <w:style w:type="paragraph" w:styleId="Afsluiting">
    <w:name w:val="Closing"/>
    <w:basedOn w:val="Standaard"/>
    <w:next w:val="Handtekening"/>
    <w:pPr>
      <w:keepNext/>
      <w:spacing w:after="60"/>
      <w:ind w:left="840" w:right="-360"/>
    </w:pPr>
    <w:rPr>
      <w:sz w:val="20"/>
      <w:szCs w:val="20"/>
      <w:lang w:eastAsia="en-US"/>
    </w:rPr>
  </w:style>
  <w:style w:type="paragraph" w:customStyle="1" w:styleId="Referentieparaaf">
    <w:name w:val="Referentieparaaf"/>
    <w:basedOn w:val="Standaard"/>
    <w:next w:val="Standaard"/>
    <w:pPr>
      <w:keepNext/>
      <w:keepLines/>
      <w:spacing w:before="220"/>
      <w:ind w:left="840" w:right="-360"/>
    </w:pPr>
    <w:rPr>
      <w:sz w:val="20"/>
      <w:szCs w:val="20"/>
      <w:lang w:eastAsia="en-US"/>
    </w:rPr>
  </w:style>
  <w:style w:type="paragraph" w:customStyle="1" w:styleId="Handtekeningbedrijf">
    <w:name w:val="Handtekening bedrijf"/>
    <w:basedOn w:val="Handtekening"/>
    <w:next w:val="Referentieparaaf"/>
    <w:pPr>
      <w:keepNext/>
      <w:ind w:left="840" w:right="-360"/>
    </w:pPr>
    <w:rPr>
      <w:sz w:val="20"/>
      <w:szCs w:val="20"/>
      <w:lang w:eastAsia="en-US"/>
    </w:rPr>
  </w:style>
  <w:style w:type="paragraph" w:customStyle="1" w:styleId="Handtekeningfunctie">
    <w:name w:val="Handtekening functie"/>
    <w:basedOn w:val="Handtekening"/>
    <w:next w:val="Handtekeningbedrijf"/>
    <w:pPr>
      <w:keepNext/>
      <w:ind w:left="840" w:right="-360"/>
    </w:pPr>
    <w:rPr>
      <w:sz w:val="20"/>
      <w:szCs w:val="20"/>
      <w:lang w:eastAsia="en-US"/>
    </w:rPr>
  </w:style>
  <w:style w:type="paragraph" w:styleId="Handtekening">
    <w:name w:val="Signature"/>
    <w:basedOn w:val="Standaard"/>
    <w:pPr>
      <w:ind w:left="4252"/>
    </w:pPr>
  </w:style>
  <w:style w:type="paragraph" w:styleId="Koptekst">
    <w:name w:val="header"/>
    <w:basedOn w:val="Standaard"/>
    <w:pPr>
      <w:tabs>
        <w:tab w:val="center" w:pos="4536"/>
        <w:tab w:val="right" w:pos="9072"/>
      </w:tabs>
    </w:pPr>
  </w:style>
  <w:style w:type="paragraph" w:styleId="Voettekst">
    <w:name w:val="footer"/>
    <w:basedOn w:val="Standaard"/>
    <w:pPr>
      <w:tabs>
        <w:tab w:val="center" w:pos="4536"/>
        <w:tab w:val="right" w:pos="9072"/>
      </w:tabs>
    </w:pPr>
  </w:style>
  <w:style w:type="character" w:styleId="Hyperlink">
    <w:name w:val="Hyperlink"/>
    <w:rPr>
      <w:color w:val="0000FF"/>
      <w:u w:val="single"/>
    </w:rPr>
  </w:style>
  <w:style w:type="character" w:styleId="Zwaar">
    <w:name w:val="Strong"/>
    <w:qFormat/>
    <w:rsid w:val="009F1135"/>
    <w:rPr>
      <w:b/>
      <w:bCs/>
    </w:rPr>
  </w:style>
  <w:style w:type="paragraph" w:styleId="Ballontekst">
    <w:name w:val="Balloon Text"/>
    <w:basedOn w:val="Standaard"/>
    <w:link w:val="BallontekstChar"/>
    <w:rsid w:val="00E35B73"/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link w:val="Ballontekst"/>
    <w:rsid w:val="00E35B73"/>
    <w:rPr>
      <w:rFonts w:ascii="Segoe UI" w:hAnsi="Segoe UI" w:cs="Segoe UI"/>
      <w:sz w:val="18"/>
      <w:szCs w:val="18"/>
    </w:rPr>
  </w:style>
  <w:style w:type="paragraph" w:styleId="Normaalweb">
    <w:name w:val="Normal (Web)"/>
    <w:basedOn w:val="Standaard"/>
    <w:uiPriority w:val="99"/>
    <w:unhideWhenUsed/>
    <w:rsid w:val="00BA0D6D"/>
    <w:pPr>
      <w:spacing w:before="100" w:beforeAutospacing="1" w:after="100" w:afterAutospacing="1"/>
    </w:pPr>
  </w:style>
  <w:style w:type="paragraph" w:styleId="Lijstalinea">
    <w:name w:val="List Paragraph"/>
    <w:basedOn w:val="Standaard"/>
    <w:uiPriority w:val="34"/>
    <w:qFormat/>
    <w:rsid w:val="0014639C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Verwijzingopmerking">
    <w:name w:val="annotation reference"/>
    <w:basedOn w:val="Standaardalinea-lettertype"/>
    <w:rsid w:val="00CA594E"/>
    <w:rPr>
      <w:sz w:val="16"/>
      <w:szCs w:val="16"/>
    </w:rPr>
  </w:style>
  <w:style w:type="paragraph" w:styleId="Tekstopmerking">
    <w:name w:val="annotation text"/>
    <w:basedOn w:val="Standaard"/>
    <w:link w:val="TekstopmerkingChar"/>
    <w:rsid w:val="00CA594E"/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rsid w:val="00CA594E"/>
  </w:style>
  <w:style w:type="paragraph" w:styleId="Onderwerpvanopmerking">
    <w:name w:val="annotation subject"/>
    <w:basedOn w:val="Tekstopmerking"/>
    <w:next w:val="Tekstopmerking"/>
    <w:link w:val="OnderwerpvanopmerkingChar"/>
    <w:rsid w:val="00CA594E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rsid w:val="00CA594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3749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museumnoordwijk.nl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emf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.MUSEUM-TLPS6LTZ\Application%20Data\Microsoft\Sjablonen\Antwoordbrief,%20grote%20venster%20enveloppe.dot" TargetMode="Externa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4e4b7fd6-114f-4624-960e-669e62e93d6d">
      <UserInfo>
        <DisplayName/>
        <AccountId xsi:nil="true"/>
        <AccountType/>
      </UserInfo>
    </SharedWithUsers>
  </documentManagement>
</p:properties>
</file>

<file path=customXml/item3.xml><?xml version="1.0" encoding="utf-8"?>
<LongProperties xmlns="http://schemas.microsoft.com/office/2006/metadata/longProperties"/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8855B5835A5A24AB0A3E31F93C16F75" ma:contentTypeVersion="6" ma:contentTypeDescription="Een nieuw document maken." ma:contentTypeScope="" ma:versionID="7149553787e774149b6b6fc327ca4b3c">
  <xsd:schema xmlns:xsd="http://www.w3.org/2001/XMLSchema" xmlns:xs="http://www.w3.org/2001/XMLSchema" xmlns:p="http://schemas.microsoft.com/office/2006/metadata/properties" xmlns:ns2="363eb9cf-a33a-4002-af99-947e4228e415" xmlns:ns3="4e4b7fd6-114f-4624-960e-669e62e93d6d" targetNamespace="http://schemas.microsoft.com/office/2006/metadata/properties" ma:root="true" ma:fieldsID="fedd3a9e9cd4e35fb82aae68535528cf" ns2:_="" ns3:_="">
    <xsd:import namespace="363eb9cf-a33a-4002-af99-947e4228e415"/>
    <xsd:import namespace="4e4b7fd6-114f-4624-960e-669e62e93d6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3eb9cf-a33a-4002-af99-947e4228e41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4b7fd6-114f-4624-960e-669e62e93d6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665C8A4-09E2-4414-A37A-782D2E33E50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BF49439-8F4A-41EA-B237-696F57EC5F44}">
  <ds:schemaRefs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  <ds:schemaRef ds:uri="363eb9cf-a33a-4002-af99-947e4228e415"/>
    <ds:schemaRef ds:uri="http://purl.org/dc/terms/"/>
    <ds:schemaRef ds:uri="4e4b7fd6-114f-4624-960e-669e62e93d6d"/>
    <ds:schemaRef ds:uri="http://www.w3.org/XML/1998/namespace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B2BAF706-8CF0-4493-A2B6-B9E63C4DB074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6D953EE5-C8E7-40C7-806D-63EE77704E9C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42B21184-1CE2-4447-94F6-4A81EB40DFE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63eb9cf-a33a-4002-af99-947e4228e415"/>
    <ds:schemaRef ds:uri="4e4b7fd6-114f-4624-960e-669e62e93d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Antwoordbrief, grote venster enveloppe.dot</Template>
  <TotalTime>123</TotalTime>
  <Pages>4</Pages>
  <Words>1566</Words>
  <Characters>8617</Characters>
  <Application>Microsoft Office Word</Application>
  <DocSecurity>0</DocSecurity>
  <Lines>71</Lines>
  <Paragraphs>20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[KLIK HIER EN TYP HET VERZENDADRES]</vt:lpstr>
    </vt:vector>
  </TitlesOfParts>
  <Company>Museum</Company>
  <LinksUpToDate>false</LinksUpToDate>
  <CharactersWithSpaces>10163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[KLIK HIER EN TYP HET VERZENDADRES]</dc:title>
  <dc:subject/>
  <dc:creator>GON</dc:creator>
  <cp:keywords/>
  <cp:lastModifiedBy>Marjanne Kuiper | GON</cp:lastModifiedBy>
  <cp:revision>109</cp:revision>
  <cp:lastPrinted>2016-03-21T11:32:00Z</cp:lastPrinted>
  <dcterms:created xsi:type="dcterms:W3CDTF">2024-04-22T16:05:00Z</dcterms:created>
  <dcterms:modified xsi:type="dcterms:W3CDTF">2024-06-14T12:09:00Z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xd_Signature">
    <vt:lpwstr/>
  </property>
  <property fmtid="{D5CDD505-2E9C-101B-9397-08002B2CF9AE}" pid="3" name="display_urn:schemas-microsoft-com:office:office#Editor">
    <vt:lpwstr>Voorzitter | GON</vt:lpwstr>
  </property>
  <property fmtid="{D5CDD505-2E9C-101B-9397-08002B2CF9AE}" pid="4" name="Order">
    <vt:r8>5000</vt:r8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SharedWithUsers">
    <vt:lpwstr/>
  </property>
  <property fmtid="{D5CDD505-2E9C-101B-9397-08002B2CF9AE}" pid="8" name="display_urn:schemas-microsoft-com:office:office#Author">
    <vt:lpwstr>Voorzitter | GON</vt:lpwstr>
  </property>
  <property fmtid="{D5CDD505-2E9C-101B-9397-08002B2CF9AE}" pid="9" name="ComplianceAssetId">
    <vt:lpwstr/>
  </property>
  <property fmtid="{D5CDD505-2E9C-101B-9397-08002B2CF9AE}" pid="10" name="TemplateUrl">
    <vt:lpwstr/>
  </property>
  <property fmtid="{D5CDD505-2E9C-101B-9397-08002B2CF9AE}" pid="11" name="ContentTypeId">
    <vt:lpwstr>0x01010028855B5835A5A24AB0A3E31F93C16F75</vt:lpwstr>
  </property>
  <property fmtid="{D5CDD505-2E9C-101B-9397-08002B2CF9AE}" pid="12" name="TriggerFlowInfo">
    <vt:lpwstr/>
  </property>
</Properties>
</file>